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6FF" w:rsidRDefault="00B946FF" w:rsidP="00B946FF">
      <w:pPr>
        <w:overflowPunct w:val="0"/>
        <w:autoSpaceDE w:val="0"/>
        <w:autoSpaceDN w:val="0"/>
        <w:adjustRightInd w:val="0"/>
        <w:ind w:right="567"/>
        <w:jc w:val="right"/>
        <w:textAlignment w:val="baseline"/>
      </w:pPr>
      <w:r>
        <w:t>ПРОЕКТ</w:t>
      </w:r>
    </w:p>
    <w:p w:rsidR="00B946FF" w:rsidRDefault="00B946FF" w:rsidP="00B946FF">
      <w:pPr>
        <w:overflowPunct w:val="0"/>
        <w:autoSpaceDE w:val="0"/>
        <w:autoSpaceDN w:val="0"/>
        <w:adjustRightInd w:val="0"/>
        <w:ind w:right="567"/>
        <w:jc w:val="right"/>
        <w:textAlignment w:val="baseline"/>
      </w:pPr>
    </w:p>
    <w:p w:rsidR="002D62B9" w:rsidRPr="002D62B9" w:rsidRDefault="002D62B9" w:rsidP="00943AD0">
      <w:pPr>
        <w:overflowPunct w:val="0"/>
        <w:autoSpaceDE w:val="0"/>
        <w:autoSpaceDN w:val="0"/>
        <w:adjustRightInd w:val="0"/>
        <w:ind w:right="567"/>
        <w:jc w:val="center"/>
        <w:textAlignment w:val="baseline"/>
      </w:pPr>
      <w:r w:rsidRPr="002D62B9">
        <w:t>СОВЕТ ДЕПУТАТОВ</w:t>
      </w:r>
    </w:p>
    <w:p w:rsidR="002D62B9" w:rsidRPr="002D62B9" w:rsidRDefault="002D62B9" w:rsidP="00AC503B">
      <w:pPr>
        <w:overflowPunct w:val="0"/>
        <w:autoSpaceDE w:val="0"/>
        <w:autoSpaceDN w:val="0"/>
        <w:adjustRightInd w:val="0"/>
        <w:ind w:left="284" w:right="567"/>
        <w:jc w:val="center"/>
        <w:textAlignment w:val="baseline"/>
      </w:pPr>
      <w:r w:rsidRPr="002D62B9">
        <w:t>МУНИЦИПАЛЬНОГО ОБРАЗОВАНИЯ МГИНСКОЕ ГОРОДСКОЕ ПОСЕЛЕНИЕ</w:t>
      </w:r>
      <w:r w:rsidR="00AC503B">
        <w:t xml:space="preserve"> </w:t>
      </w:r>
      <w:r w:rsidRPr="002D62B9">
        <w:t>КИРОВСКОГО МУНИЦИПАЛЬНОГО РАЙОНА ЛЕНИНГРАДСКОЙ ОБЛАСТИ</w:t>
      </w:r>
      <w:r w:rsidR="00AC503B">
        <w:t xml:space="preserve"> </w:t>
      </w:r>
      <w:r w:rsidR="004906C4">
        <w:t>ЧЕТВЕРТОГО</w:t>
      </w:r>
      <w:r w:rsidRPr="002D62B9">
        <w:t xml:space="preserve"> СОЗЫВА</w:t>
      </w:r>
    </w:p>
    <w:p w:rsidR="002D62B9" w:rsidRPr="002D62B9" w:rsidRDefault="002D62B9" w:rsidP="002D62B9">
      <w:pPr>
        <w:overflowPunct w:val="0"/>
        <w:autoSpaceDE w:val="0"/>
        <w:autoSpaceDN w:val="0"/>
        <w:adjustRightInd w:val="0"/>
        <w:jc w:val="center"/>
        <w:textAlignment w:val="baseline"/>
      </w:pPr>
    </w:p>
    <w:p w:rsidR="002D62B9" w:rsidRPr="002D62B9" w:rsidRDefault="002D62B9" w:rsidP="002D62B9">
      <w:pPr>
        <w:keepNext/>
        <w:autoSpaceDE w:val="0"/>
        <w:autoSpaceDN w:val="0"/>
        <w:adjustRightInd w:val="0"/>
        <w:jc w:val="center"/>
      </w:pPr>
    </w:p>
    <w:p w:rsidR="002D62B9" w:rsidRPr="00892638" w:rsidRDefault="002D62B9" w:rsidP="002D62B9">
      <w:pPr>
        <w:keepNext/>
        <w:autoSpaceDE w:val="0"/>
        <w:autoSpaceDN w:val="0"/>
        <w:adjustRightInd w:val="0"/>
        <w:jc w:val="center"/>
        <w:rPr>
          <w:b/>
          <w:sz w:val="32"/>
          <w:szCs w:val="32"/>
        </w:rPr>
      </w:pPr>
      <w:proofErr w:type="gramStart"/>
      <w:r w:rsidRPr="00892638">
        <w:rPr>
          <w:b/>
          <w:sz w:val="32"/>
          <w:szCs w:val="32"/>
        </w:rPr>
        <w:t>Р</w:t>
      </w:r>
      <w:proofErr w:type="gramEnd"/>
      <w:r w:rsidRPr="00892638">
        <w:rPr>
          <w:b/>
          <w:sz w:val="32"/>
          <w:szCs w:val="32"/>
        </w:rPr>
        <w:t xml:space="preserve"> Е Ш Е Н И Е</w:t>
      </w:r>
    </w:p>
    <w:p w:rsidR="002D62B9" w:rsidRPr="002D62B9" w:rsidRDefault="002D62B9" w:rsidP="002D62B9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D62B9" w:rsidRPr="002D62B9" w:rsidRDefault="002D62B9" w:rsidP="002D62B9">
      <w:pPr>
        <w:keepNext/>
        <w:autoSpaceDE w:val="0"/>
        <w:autoSpaceDN w:val="0"/>
        <w:adjustRightInd w:val="0"/>
        <w:jc w:val="center"/>
      </w:pPr>
      <w:r w:rsidRPr="002D62B9">
        <w:t xml:space="preserve"> </w:t>
      </w:r>
    </w:p>
    <w:p w:rsidR="002D62B9" w:rsidRPr="002D62B9" w:rsidRDefault="00892638" w:rsidP="002D62B9">
      <w:pPr>
        <w:keepNext/>
        <w:autoSpaceDE w:val="0"/>
        <w:autoSpaceDN w:val="0"/>
        <w:adjustRightInd w:val="0"/>
        <w:jc w:val="center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от_</w:t>
      </w:r>
      <w:r w:rsidR="002D62B9" w:rsidRPr="002D62B9">
        <w:rPr>
          <w:bCs/>
          <w:sz w:val="28"/>
          <w:szCs w:val="28"/>
        </w:rPr>
        <w:t>___________________года</w:t>
      </w:r>
      <w:proofErr w:type="spellEnd"/>
      <w:r w:rsidR="002D62B9" w:rsidRPr="002D62B9">
        <w:rPr>
          <w:bCs/>
          <w:sz w:val="28"/>
          <w:szCs w:val="28"/>
        </w:rPr>
        <w:t xml:space="preserve"> № _____</w:t>
      </w:r>
    </w:p>
    <w:p w:rsidR="002D62B9" w:rsidRPr="002D62B9" w:rsidRDefault="002D62B9" w:rsidP="002D62B9">
      <w:pPr>
        <w:keepNext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2D62B9" w:rsidRPr="002D62B9" w:rsidRDefault="002D62B9" w:rsidP="002D62B9">
      <w:pPr>
        <w:keepNext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E5BB7" w:rsidRPr="008E04DA" w:rsidRDefault="00B84591" w:rsidP="008E04DA">
      <w:pPr>
        <w:jc w:val="center"/>
        <w:rPr>
          <w:b/>
          <w:bCs/>
        </w:rPr>
      </w:pPr>
      <w:proofErr w:type="gramStart"/>
      <w:r w:rsidRPr="008E04DA">
        <w:rPr>
          <w:b/>
        </w:rPr>
        <w:t xml:space="preserve">О внесении изменений в решение совета депутатов муниципального образования Мгинское городское поселение Кировского муниципального района Ленинградской области от </w:t>
      </w:r>
      <w:r w:rsidR="008E04DA" w:rsidRPr="008E04DA">
        <w:rPr>
          <w:b/>
        </w:rPr>
        <w:t>05</w:t>
      </w:r>
      <w:r w:rsidR="003E7653" w:rsidRPr="008E04DA">
        <w:rPr>
          <w:b/>
        </w:rPr>
        <w:t xml:space="preserve"> </w:t>
      </w:r>
      <w:r w:rsidR="008E04DA" w:rsidRPr="008E04DA">
        <w:rPr>
          <w:b/>
        </w:rPr>
        <w:t>марта 2020</w:t>
      </w:r>
      <w:r w:rsidR="00943AD0" w:rsidRPr="008E04DA">
        <w:rPr>
          <w:b/>
        </w:rPr>
        <w:t xml:space="preserve"> года №</w:t>
      </w:r>
      <w:r w:rsidR="008E04DA" w:rsidRPr="008E04DA">
        <w:rPr>
          <w:b/>
        </w:rPr>
        <w:t>1</w:t>
      </w:r>
      <w:r w:rsidR="00943AD0" w:rsidRPr="008E04DA">
        <w:rPr>
          <w:b/>
        </w:rPr>
        <w:t>6</w:t>
      </w:r>
      <w:r w:rsidR="002D7CA0" w:rsidRPr="008E04DA">
        <w:rPr>
          <w:b/>
        </w:rPr>
        <w:t xml:space="preserve"> «</w:t>
      </w:r>
      <w:r w:rsidR="008E04DA" w:rsidRPr="008E04DA">
        <w:rPr>
          <w:rFonts w:cs="Arial"/>
          <w:b/>
        </w:rPr>
        <w:t xml:space="preserve">Об утверждении Положения </w:t>
      </w:r>
      <w:r w:rsidR="008E04DA" w:rsidRPr="008E04DA">
        <w:rPr>
          <w:b/>
        </w:rPr>
        <w:t>о комиссии по соблюдению лицом, замещающим муниципальную должность в совете депутатов муниципального образования Мгинское городское поселение Кировского муниципального района Ленинградской области, и лицом замещающим должность главы администрации муниципального образования Мгинское городское поселение Кировского муниципального</w:t>
      </w:r>
      <w:proofErr w:type="gramEnd"/>
      <w:r w:rsidR="008E04DA" w:rsidRPr="008E04DA">
        <w:rPr>
          <w:b/>
        </w:rPr>
        <w:t xml:space="preserve"> района Ленинградской области ограничений, запретов, исполнения обязанностей, установленных законодательством в целях противодействия коррупции</w:t>
      </w:r>
      <w:r w:rsidR="00DE5BB7" w:rsidRPr="008E04DA">
        <w:rPr>
          <w:b/>
        </w:rPr>
        <w:t>»</w:t>
      </w:r>
    </w:p>
    <w:p w:rsidR="00DE5BB7" w:rsidRPr="008E04DA" w:rsidRDefault="00DE5BB7" w:rsidP="002D7CA0">
      <w:pPr>
        <w:pStyle w:val="ConsPlusTitle"/>
        <w:widowControl/>
        <w:jc w:val="center"/>
      </w:pPr>
    </w:p>
    <w:p w:rsidR="00B84591" w:rsidRPr="0062054D" w:rsidRDefault="00B84591" w:rsidP="00B84591">
      <w:pPr>
        <w:jc w:val="center"/>
        <w:rPr>
          <w:b/>
        </w:rPr>
      </w:pPr>
    </w:p>
    <w:p w:rsidR="00B84591" w:rsidRDefault="00943AD0" w:rsidP="00B8459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2D7CA0">
        <w:rPr>
          <w:sz w:val="28"/>
          <w:szCs w:val="28"/>
        </w:rPr>
        <w:t xml:space="preserve"> </w:t>
      </w:r>
      <w:r w:rsidR="008E04DA">
        <w:rPr>
          <w:sz w:val="28"/>
          <w:szCs w:val="28"/>
        </w:rPr>
        <w:t>с Указом Президента Российской Федерации от 01.07.2010 №821, а также протестом Кировской городской прокуратуры</w:t>
      </w:r>
      <w:r>
        <w:rPr>
          <w:sz w:val="28"/>
          <w:szCs w:val="28"/>
        </w:rPr>
        <w:t>,</w:t>
      </w:r>
      <w:r w:rsidR="003E7653">
        <w:rPr>
          <w:sz w:val="28"/>
          <w:szCs w:val="28"/>
        </w:rPr>
        <w:t xml:space="preserve"> </w:t>
      </w:r>
      <w:r w:rsidR="00B84591">
        <w:rPr>
          <w:sz w:val="28"/>
          <w:szCs w:val="28"/>
        </w:rPr>
        <w:t>совет депутатов решил:</w:t>
      </w:r>
    </w:p>
    <w:p w:rsidR="0029003E" w:rsidRDefault="0029003E" w:rsidP="008E04DA">
      <w:pPr>
        <w:ind w:firstLine="567"/>
        <w:jc w:val="both"/>
        <w:rPr>
          <w:b/>
          <w:sz w:val="28"/>
          <w:szCs w:val="28"/>
        </w:rPr>
      </w:pPr>
      <w:r w:rsidRPr="008E04DA">
        <w:rPr>
          <w:sz w:val="28"/>
          <w:szCs w:val="28"/>
        </w:rPr>
        <w:t>1. Внести в</w:t>
      </w:r>
      <w:r w:rsidR="00943AD0" w:rsidRPr="008E04DA">
        <w:rPr>
          <w:sz w:val="28"/>
          <w:szCs w:val="28"/>
        </w:rPr>
        <w:t xml:space="preserve"> решение</w:t>
      </w:r>
      <w:r w:rsidRPr="008E04DA">
        <w:rPr>
          <w:sz w:val="28"/>
          <w:szCs w:val="28"/>
        </w:rPr>
        <w:t xml:space="preserve"> </w:t>
      </w:r>
      <w:r w:rsidR="00943AD0" w:rsidRPr="008E04DA">
        <w:rPr>
          <w:sz w:val="28"/>
          <w:szCs w:val="28"/>
        </w:rPr>
        <w:t>совета депутатов муниципального образования Мгинское городское поселение Кировского муниципального ра</w:t>
      </w:r>
      <w:r w:rsidR="008E04DA" w:rsidRPr="008E04DA">
        <w:rPr>
          <w:sz w:val="28"/>
          <w:szCs w:val="28"/>
        </w:rPr>
        <w:t>йона Ленинградской области от 05 марта 2020</w:t>
      </w:r>
      <w:r w:rsidR="00943AD0" w:rsidRPr="008E04DA">
        <w:rPr>
          <w:sz w:val="28"/>
          <w:szCs w:val="28"/>
        </w:rPr>
        <w:t xml:space="preserve"> года №</w:t>
      </w:r>
      <w:r w:rsidR="008E04DA" w:rsidRPr="008E04DA">
        <w:rPr>
          <w:sz w:val="28"/>
          <w:szCs w:val="28"/>
        </w:rPr>
        <w:t>1</w:t>
      </w:r>
      <w:r w:rsidR="00943AD0" w:rsidRPr="008E04DA">
        <w:rPr>
          <w:sz w:val="28"/>
          <w:szCs w:val="28"/>
        </w:rPr>
        <w:t>6 «</w:t>
      </w:r>
      <w:r w:rsidR="008E04DA" w:rsidRPr="008E04DA">
        <w:rPr>
          <w:rFonts w:cs="Arial"/>
          <w:sz w:val="28"/>
          <w:szCs w:val="28"/>
        </w:rPr>
        <w:t>Об утверждении</w:t>
      </w:r>
      <w:r w:rsidR="008E04DA" w:rsidRPr="008E04DA">
        <w:rPr>
          <w:rFonts w:cs="Arial"/>
        </w:rPr>
        <w:t xml:space="preserve"> </w:t>
      </w:r>
      <w:r w:rsidR="008E04DA" w:rsidRPr="008E04DA">
        <w:rPr>
          <w:rFonts w:cs="Arial"/>
          <w:sz w:val="28"/>
          <w:szCs w:val="28"/>
        </w:rPr>
        <w:t xml:space="preserve">Положения </w:t>
      </w:r>
      <w:r w:rsidR="008E04DA" w:rsidRPr="008E04DA">
        <w:rPr>
          <w:sz w:val="28"/>
          <w:szCs w:val="28"/>
        </w:rPr>
        <w:t>о комиссии по соблюдению лицом, замещающим муниципальную должность в совете депутатов муниципального образования Мгинское городское поселение Кировского муниципального района Ленинградской области, и лицом замещающим должность главы администрации муниципального образования Мгинское городское поселение Кировского муниципального района Ленинградской области ограничений, запретов, исполнения обязанностей, установленных законодательством в целях противодействия коррупции</w:t>
      </w:r>
      <w:r w:rsidR="00943AD0" w:rsidRPr="008E04DA">
        <w:rPr>
          <w:sz w:val="28"/>
          <w:szCs w:val="28"/>
        </w:rPr>
        <w:t xml:space="preserve">» </w:t>
      </w:r>
      <w:r w:rsidRPr="008E04DA">
        <w:rPr>
          <w:sz w:val="28"/>
          <w:szCs w:val="28"/>
        </w:rPr>
        <w:t>следующие изменения:</w:t>
      </w:r>
    </w:p>
    <w:p w:rsidR="00DE5BB7" w:rsidRDefault="00DE5BB7" w:rsidP="000E1183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1.1</w:t>
      </w:r>
      <w:r w:rsidRPr="00DE5BB7">
        <w:rPr>
          <w:b w:val="0"/>
          <w:sz w:val="28"/>
          <w:szCs w:val="28"/>
        </w:rPr>
        <w:t xml:space="preserve">. </w:t>
      </w:r>
      <w:r w:rsidR="00CC56C5">
        <w:rPr>
          <w:b w:val="0"/>
          <w:sz w:val="28"/>
          <w:szCs w:val="28"/>
        </w:rPr>
        <w:t>дополнить подпунктами</w:t>
      </w:r>
      <w:r w:rsidR="00761D3E">
        <w:rPr>
          <w:b w:val="0"/>
          <w:sz w:val="28"/>
          <w:szCs w:val="28"/>
        </w:rPr>
        <w:t xml:space="preserve"> «ж»</w:t>
      </w:r>
      <w:r w:rsidR="00CC56C5">
        <w:rPr>
          <w:b w:val="0"/>
          <w:sz w:val="28"/>
          <w:szCs w:val="28"/>
        </w:rPr>
        <w:t xml:space="preserve"> и «</w:t>
      </w:r>
      <w:proofErr w:type="spellStart"/>
      <w:r w:rsidR="00CC56C5">
        <w:rPr>
          <w:b w:val="0"/>
          <w:sz w:val="28"/>
          <w:szCs w:val="28"/>
        </w:rPr>
        <w:t>з</w:t>
      </w:r>
      <w:proofErr w:type="spellEnd"/>
      <w:r w:rsidR="00CC56C5">
        <w:rPr>
          <w:b w:val="0"/>
          <w:sz w:val="28"/>
          <w:szCs w:val="28"/>
        </w:rPr>
        <w:t>» пункта 5 абзацами</w:t>
      </w:r>
      <w:r w:rsidR="00761D3E">
        <w:rPr>
          <w:b w:val="0"/>
          <w:sz w:val="28"/>
          <w:szCs w:val="28"/>
        </w:rPr>
        <w:t xml:space="preserve"> следующего содержания</w:t>
      </w:r>
      <w:r w:rsidR="00943AD0">
        <w:rPr>
          <w:b w:val="0"/>
          <w:sz w:val="28"/>
          <w:szCs w:val="28"/>
        </w:rPr>
        <w:t>:</w:t>
      </w:r>
    </w:p>
    <w:p w:rsidR="00B74621" w:rsidRDefault="00761D3E" w:rsidP="00761D3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761D3E">
        <w:rPr>
          <w:sz w:val="28"/>
          <w:szCs w:val="28"/>
        </w:rPr>
        <w:t xml:space="preserve">«ж) </w:t>
      </w:r>
      <w:r>
        <w:rPr>
          <w:sz w:val="28"/>
          <w:szCs w:val="28"/>
        </w:rPr>
        <w:t xml:space="preserve">заявление </w:t>
      </w:r>
      <w:r w:rsidR="00CC56C5">
        <w:rPr>
          <w:sz w:val="28"/>
          <w:szCs w:val="28"/>
        </w:rPr>
        <w:t xml:space="preserve">лица замещающего муниципальную должность, а также должность главы администрации </w:t>
      </w:r>
      <w:r>
        <w:rPr>
          <w:sz w:val="28"/>
          <w:szCs w:val="28"/>
        </w:rPr>
        <w:t xml:space="preserve">о невозможности выполнить требования Федерального </w:t>
      </w:r>
      <w:hyperlink r:id="rId8" w:history="1">
        <w:r w:rsidRPr="00761D3E">
          <w:rPr>
            <w:sz w:val="28"/>
            <w:szCs w:val="28"/>
          </w:rPr>
          <w:t>закона</w:t>
        </w:r>
      </w:hyperlink>
      <w:r w:rsidRPr="00761D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7 мая 2013 г. N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</w:t>
      </w:r>
      <w:r w:rsidR="00143992">
        <w:rPr>
          <w:sz w:val="28"/>
          <w:szCs w:val="28"/>
        </w:rPr>
        <w:t>в связи с арестом</w:t>
      </w:r>
      <w:proofErr w:type="gramEnd"/>
      <w:r w:rsidR="00143992">
        <w:rPr>
          <w:sz w:val="28"/>
          <w:szCs w:val="28"/>
        </w:rPr>
        <w:t xml:space="preserve">, </w:t>
      </w:r>
      <w:proofErr w:type="gramStart"/>
      <w:r w:rsidR="00143992">
        <w:rPr>
          <w:sz w:val="28"/>
          <w:szCs w:val="28"/>
        </w:rPr>
        <w:t xml:space="preserve">запретом распоряжения, наложенными компетентными органами иностранного </w:t>
      </w:r>
      <w:r w:rsidR="00143992">
        <w:rPr>
          <w:sz w:val="28"/>
          <w:szCs w:val="28"/>
        </w:rPr>
        <w:lastRenderedPageBreak/>
        <w:t xml:space="preserve">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детей, </w:t>
      </w:r>
      <w:r>
        <w:rPr>
          <w:sz w:val="28"/>
          <w:szCs w:val="28"/>
        </w:rPr>
        <w:t>поданное  по форме, установленной настоящим</w:t>
      </w:r>
      <w:proofErr w:type="gramEnd"/>
      <w:r>
        <w:rPr>
          <w:sz w:val="28"/>
          <w:szCs w:val="28"/>
        </w:rPr>
        <w:t xml:space="preserve"> решением (приложение)</w:t>
      </w:r>
      <w:r w:rsidR="00B74621">
        <w:rPr>
          <w:sz w:val="28"/>
          <w:szCs w:val="28"/>
        </w:rPr>
        <w:t>;</w:t>
      </w:r>
    </w:p>
    <w:p w:rsidR="00CC56C5" w:rsidRDefault="00CC56C5" w:rsidP="00CC56C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>) обращ</w:t>
      </w:r>
      <w:r w:rsidR="00143992">
        <w:rPr>
          <w:sz w:val="28"/>
          <w:szCs w:val="28"/>
        </w:rPr>
        <w:t>ение гражданина, замещавшего</w:t>
      </w:r>
      <w:r>
        <w:rPr>
          <w:sz w:val="28"/>
          <w:szCs w:val="28"/>
        </w:rPr>
        <w:t xml:space="preserve"> должность главы администрации,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</w:t>
      </w:r>
      <w:r w:rsidR="00EE277E">
        <w:rPr>
          <w:sz w:val="28"/>
          <w:szCs w:val="28"/>
        </w:rPr>
        <w:t>ольнения с муниципальной службы.».</w:t>
      </w:r>
      <w:proofErr w:type="gramEnd"/>
    </w:p>
    <w:p w:rsidR="00B74621" w:rsidRDefault="00B74621" w:rsidP="00761D3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 последний абзац пункта 5 изложить в новой редакции:</w:t>
      </w:r>
    </w:p>
    <w:p w:rsidR="00B74621" w:rsidRPr="005E2520" w:rsidRDefault="00B74621" w:rsidP="00B74621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«</w:t>
      </w:r>
      <w:r w:rsidRPr="005E2520">
        <w:rPr>
          <w:spacing w:val="2"/>
          <w:sz w:val="28"/>
          <w:szCs w:val="28"/>
        </w:rPr>
        <w:t xml:space="preserve">Заявление и уведомление, указанные в подпунктах </w:t>
      </w:r>
      <w:r>
        <w:rPr>
          <w:spacing w:val="2"/>
          <w:sz w:val="28"/>
          <w:szCs w:val="28"/>
        </w:rPr>
        <w:t>«г», «</w:t>
      </w:r>
      <w:proofErr w:type="spellStart"/>
      <w:r>
        <w:rPr>
          <w:spacing w:val="2"/>
          <w:sz w:val="28"/>
          <w:szCs w:val="28"/>
        </w:rPr>
        <w:t>д</w:t>
      </w:r>
      <w:proofErr w:type="spellEnd"/>
      <w:r>
        <w:rPr>
          <w:spacing w:val="2"/>
          <w:sz w:val="28"/>
          <w:szCs w:val="28"/>
        </w:rPr>
        <w:t>», «ж»</w:t>
      </w:r>
      <w:r w:rsidRPr="005E2520">
        <w:rPr>
          <w:spacing w:val="2"/>
          <w:sz w:val="28"/>
          <w:szCs w:val="28"/>
        </w:rPr>
        <w:t xml:space="preserve">, подаются лицом, замещающим должность </w:t>
      </w:r>
      <w:r w:rsidRPr="006D0FC7">
        <w:rPr>
          <w:spacing w:val="2"/>
          <w:sz w:val="28"/>
          <w:szCs w:val="28"/>
        </w:rPr>
        <w:t>главы администрации муниципального образования Мгинское городское поселение Кировского муниципального района Ленинградской области</w:t>
      </w:r>
      <w:r w:rsidRPr="005E2520">
        <w:rPr>
          <w:spacing w:val="2"/>
          <w:sz w:val="28"/>
          <w:szCs w:val="28"/>
        </w:rPr>
        <w:t xml:space="preserve"> (далее - лицо, замещающее должность главы администрации), на имя председателя Комиссии</w:t>
      </w:r>
      <w:proofErr w:type="gramStart"/>
      <w:r w:rsidRPr="005E2520">
        <w:rPr>
          <w:spacing w:val="2"/>
          <w:sz w:val="28"/>
          <w:szCs w:val="28"/>
        </w:rPr>
        <w:t>.</w:t>
      </w:r>
      <w:r>
        <w:rPr>
          <w:spacing w:val="2"/>
          <w:sz w:val="28"/>
          <w:szCs w:val="28"/>
        </w:rPr>
        <w:t>»</w:t>
      </w:r>
      <w:proofErr w:type="gramEnd"/>
    </w:p>
    <w:p w:rsidR="00CC56C5" w:rsidRPr="002D62B9" w:rsidRDefault="00CC56C5" w:rsidP="00CC56C5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2D62B9">
        <w:rPr>
          <w:sz w:val="28"/>
          <w:szCs w:val="28"/>
        </w:rPr>
        <w:t>2</w:t>
      </w:r>
      <w:r w:rsidRPr="002D62B9">
        <w:rPr>
          <w:bCs/>
          <w:sz w:val="28"/>
          <w:szCs w:val="28"/>
        </w:rPr>
        <w:t>. Опубликовать решение в газете «</w:t>
      </w:r>
      <w:proofErr w:type="spellStart"/>
      <w:r w:rsidRPr="002D62B9">
        <w:rPr>
          <w:bCs/>
          <w:sz w:val="28"/>
          <w:szCs w:val="28"/>
        </w:rPr>
        <w:t>Мгинские</w:t>
      </w:r>
      <w:proofErr w:type="spellEnd"/>
      <w:r w:rsidRPr="002D62B9">
        <w:rPr>
          <w:bCs/>
          <w:sz w:val="28"/>
          <w:szCs w:val="28"/>
        </w:rPr>
        <w:t xml:space="preserve"> вести» и</w:t>
      </w:r>
      <w:r w:rsidRPr="002D62B9">
        <w:rPr>
          <w:sz w:val="28"/>
          <w:szCs w:val="28"/>
        </w:rPr>
        <w:t xml:space="preserve"> разместить на сайте МО Мгинское городское поселение.</w:t>
      </w:r>
    </w:p>
    <w:p w:rsidR="00CC56C5" w:rsidRPr="002D62B9" w:rsidRDefault="00CC56C5" w:rsidP="00CC56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62B9">
        <w:rPr>
          <w:sz w:val="28"/>
          <w:szCs w:val="28"/>
        </w:rPr>
        <w:t xml:space="preserve">3. Решение вступает в силу после официального опубликования (обнародования). </w:t>
      </w:r>
    </w:p>
    <w:p w:rsidR="002D62B9" w:rsidRDefault="002D62B9" w:rsidP="002D62B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C56C5" w:rsidRPr="002D62B9" w:rsidRDefault="00CC56C5" w:rsidP="002D62B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24DF4" w:rsidRDefault="002D62B9" w:rsidP="000E1183">
      <w:pPr>
        <w:keepNext/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2D62B9">
        <w:rPr>
          <w:sz w:val="28"/>
          <w:szCs w:val="28"/>
        </w:rPr>
        <w:t xml:space="preserve">Глава муниципального образования                  </w:t>
      </w:r>
      <w:r w:rsidR="006A0D79">
        <w:rPr>
          <w:sz w:val="28"/>
          <w:szCs w:val="28"/>
        </w:rPr>
        <w:t xml:space="preserve">                        С.К.Соколовский</w:t>
      </w:r>
      <w:r w:rsidRPr="002D62B9">
        <w:rPr>
          <w:sz w:val="28"/>
          <w:szCs w:val="28"/>
        </w:rPr>
        <w:t xml:space="preserve"> </w:t>
      </w:r>
    </w:p>
    <w:p w:rsidR="001625B1" w:rsidRDefault="001625B1" w:rsidP="002D62B9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CC56C5" w:rsidRDefault="00CC56C5" w:rsidP="002D62B9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CC56C5" w:rsidRDefault="00CC56C5" w:rsidP="002D62B9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CC56C5" w:rsidRDefault="00CC56C5" w:rsidP="002D62B9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CC56C5" w:rsidRDefault="00CC56C5" w:rsidP="002D62B9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CC56C5" w:rsidRDefault="00CC56C5" w:rsidP="002D62B9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CC56C5" w:rsidRDefault="00CC56C5" w:rsidP="002D62B9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CC56C5" w:rsidRDefault="00CC56C5" w:rsidP="002D62B9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CC56C5" w:rsidRDefault="00CC56C5" w:rsidP="002D62B9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CC56C5" w:rsidRDefault="00CC56C5" w:rsidP="002D62B9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CC56C5" w:rsidRDefault="00CC56C5" w:rsidP="002D62B9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CC56C5" w:rsidRDefault="00CC56C5" w:rsidP="002D62B9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CC56C5" w:rsidRDefault="00CC56C5" w:rsidP="002D62B9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CC56C5" w:rsidRDefault="00CC56C5" w:rsidP="002D62B9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CC56C5" w:rsidRDefault="00CC56C5" w:rsidP="002D62B9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CC56C5" w:rsidRDefault="00CC56C5" w:rsidP="002D62B9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CC56C5" w:rsidRDefault="00CC56C5" w:rsidP="002D62B9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CC56C5" w:rsidRDefault="00CC56C5" w:rsidP="002D62B9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CC56C5" w:rsidRDefault="00CC56C5" w:rsidP="002D62B9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143992" w:rsidRDefault="00143992" w:rsidP="00CC56C5">
      <w:pPr>
        <w:ind w:firstLine="4536"/>
        <w:jc w:val="right"/>
      </w:pPr>
      <w:bookmarkStart w:id="0" w:name="_Hlk33517887"/>
    </w:p>
    <w:p w:rsidR="000878C8" w:rsidRDefault="000878C8" w:rsidP="00CC56C5">
      <w:pPr>
        <w:ind w:firstLine="4536"/>
        <w:jc w:val="right"/>
      </w:pPr>
    </w:p>
    <w:p w:rsidR="00143992" w:rsidRDefault="00143992" w:rsidP="00CC56C5">
      <w:pPr>
        <w:ind w:firstLine="4536"/>
        <w:jc w:val="right"/>
      </w:pPr>
    </w:p>
    <w:p w:rsidR="00143992" w:rsidRDefault="00143992" w:rsidP="00CC56C5">
      <w:pPr>
        <w:ind w:firstLine="4536"/>
        <w:jc w:val="right"/>
      </w:pPr>
    </w:p>
    <w:p w:rsidR="000F0927" w:rsidRPr="00CC56C5" w:rsidRDefault="00CC56C5" w:rsidP="00CC56C5">
      <w:pPr>
        <w:ind w:firstLine="4536"/>
        <w:jc w:val="right"/>
      </w:pPr>
      <w:r w:rsidRPr="00CC56C5">
        <w:lastRenderedPageBreak/>
        <w:t>УТВЕРЖДЕНО</w:t>
      </w:r>
    </w:p>
    <w:p w:rsidR="00CC56C5" w:rsidRPr="00CC56C5" w:rsidRDefault="00CC56C5" w:rsidP="00CC56C5">
      <w:pPr>
        <w:ind w:left="4536"/>
        <w:jc w:val="right"/>
      </w:pPr>
      <w:r w:rsidRPr="00CC56C5">
        <w:t>решением совета депутатов муниципального образования Мгинское городское поселение Кировского муниципального района Ленинградской области</w:t>
      </w:r>
    </w:p>
    <w:p w:rsidR="000F0927" w:rsidRDefault="00CC56C5" w:rsidP="00CC56C5">
      <w:pPr>
        <w:ind w:left="4536"/>
        <w:jc w:val="right"/>
      </w:pPr>
      <w:proofErr w:type="spellStart"/>
      <w:r w:rsidRPr="00CC56C5">
        <w:t>от___________года</w:t>
      </w:r>
      <w:proofErr w:type="spellEnd"/>
      <w:r w:rsidRPr="00CC56C5">
        <w:t xml:space="preserve"> №_____</w:t>
      </w:r>
    </w:p>
    <w:p w:rsidR="00CC56C5" w:rsidRPr="00CC56C5" w:rsidRDefault="00CC56C5" w:rsidP="00CC56C5">
      <w:pPr>
        <w:ind w:left="4536"/>
        <w:jc w:val="right"/>
      </w:pPr>
      <w:r>
        <w:t>(приложение)</w:t>
      </w:r>
    </w:p>
    <w:tbl>
      <w:tblPr>
        <w:tblW w:w="9278" w:type="dxa"/>
        <w:tblLook w:val="04A0"/>
      </w:tblPr>
      <w:tblGrid>
        <w:gridCol w:w="4572"/>
        <w:gridCol w:w="4706"/>
      </w:tblGrid>
      <w:tr w:rsidR="000F0927" w:rsidRPr="00F7136A" w:rsidTr="00C7068B">
        <w:tc>
          <w:tcPr>
            <w:tcW w:w="4572" w:type="dxa"/>
          </w:tcPr>
          <w:p w:rsidR="000F0927" w:rsidRPr="00F7136A" w:rsidRDefault="000F0927" w:rsidP="00C7068B">
            <w:pPr>
              <w:pStyle w:val="Style9"/>
              <w:widowControl/>
              <w:jc w:val="center"/>
              <w:rPr>
                <w:rStyle w:val="FontStyle12"/>
                <w:bCs/>
                <w:szCs w:val="28"/>
              </w:rPr>
            </w:pPr>
          </w:p>
        </w:tc>
        <w:tc>
          <w:tcPr>
            <w:tcW w:w="4706" w:type="dxa"/>
          </w:tcPr>
          <w:p w:rsidR="000F0927" w:rsidRDefault="000F0927" w:rsidP="00C7068B">
            <w:pPr>
              <w:pStyle w:val="Style9"/>
              <w:widowControl/>
              <w:rPr>
                <w:rStyle w:val="FontStyle12"/>
                <w:b w:val="0"/>
                <w:szCs w:val="28"/>
              </w:rPr>
            </w:pPr>
          </w:p>
          <w:p w:rsidR="000F0927" w:rsidRPr="00B33875" w:rsidRDefault="000F0927" w:rsidP="00C7068B">
            <w:pPr>
              <w:pStyle w:val="Style9"/>
              <w:widowControl/>
            </w:pPr>
            <w:proofErr w:type="gramStart"/>
            <w:r w:rsidRPr="00B33875">
              <w:rPr>
                <w:rStyle w:val="FontStyle12"/>
                <w:b w:val="0"/>
                <w:szCs w:val="28"/>
              </w:rPr>
              <w:t xml:space="preserve">Председателю </w:t>
            </w:r>
            <w:r w:rsidRPr="00B33875">
              <w:t>комиссии по соблюдению лиц</w:t>
            </w:r>
            <w:r>
              <w:t>ом</w:t>
            </w:r>
            <w:r w:rsidRPr="00B33875">
              <w:t>, замещающим муниципальн</w:t>
            </w:r>
            <w:r>
              <w:t>ую</w:t>
            </w:r>
            <w:r w:rsidRPr="00B33875">
              <w:t xml:space="preserve"> должности в совете депутатов муниц</w:t>
            </w:r>
            <w:r>
              <w:t>и</w:t>
            </w:r>
            <w:r w:rsidRPr="00B33875">
              <w:t>пального образования Мгинское городское поселение Кировского муниципального района Ленинградской области,</w:t>
            </w:r>
            <w:r w:rsidRPr="003B361D">
              <w:rPr>
                <w:bCs/>
                <w:sz w:val="28"/>
                <w:szCs w:val="28"/>
              </w:rPr>
              <w:t xml:space="preserve"> </w:t>
            </w:r>
            <w:r w:rsidRPr="00132C8D">
              <w:rPr>
                <w:bCs/>
              </w:rPr>
              <w:t>и лицом замещающим должность главы администрации</w:t>
            </w:r>
            <w:r>
              <w:rPr>
                <w:bCs/>
              </w:rPr>
              <w:t xml:space="preserve"> </w:t>
            </w:r>
            <w:r w:rsidRPr="00B33875">
              <w:t>муниц</w:t>
            </w:r>
            <w:r>
              <w:t>и</w:t>
            </w:r>
            <w:r w:rsidRPr="00B33875">
              <w:t>пального образования Мгинское городское поселение Кировского муниципального района Ленинградской област</w:t>
            </w:r>
            <w:r>
              <w:t>ь</w:t>
            </w:r>
            <w:r w:rsidRPr="00B33875">
              <w:t xml:space="preserve"> ограничений, запретов, исполнения обязанностей, установленных законодательством в целях противодействия коррупции</w:t>
            </w:r>
            <w:proofErr w:type="gramEnd"/>
          </w:p>
          <w:p w:rsidR="000F0927" w:rsidRPr="00B33875" w:rsidRDefault="000F0927" w:rsidP="00C7068B">
            <w:pPr>
              <w:pStyle w:val="ConsNonformat"/>
              <w:widowControl/>
              <w:tabs>
                <w:tab w:val="left" w:pos="3828"/>
              </w:tabs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3875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0F0927" w:rsidRPr="00B33875" w:rsidRDefault="000F0927" w:rsidP="000F0927">
            <w:pPr>
              <w:pStyle w:val="ConsNonformat"/>
              <w:widowControl/>
              <w:tabs>
                <w:tab w:val="left" w:pos="3828"/>
              </w:tabs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875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отчество)</w:t>
            </w:r>
          </w:p>
          <w:p w:rsidR="000F0927" w:rsidRPr="00B33875" w:rsidRDefault="000F0927" w:rsidP="00C7068B">
            <w:pPr>
              <w:pStyle w:val="Style9"/>
              <w:widowControl/>
              <w:rPr>
                <w:rStyle w:val="FontStyle12"/>
                <w:b w:val="0"/>
                <w:szCs w:val="28"/>
              </w:rPr>
            </w:pPr>
            <w:r w:rsidRPr="00B33875">
              <w:rPr>
                <w:rStyle w:val="FontStyle12"/>
                <w:b w:val="0"/>
                <w:szCs w:val="28"/>
              </w:rPr>
              <w:t xml:space="preserve">от </w:t>
            </w:r>
            <w:r w:rsidR="00090A66">
              <w:rPr>
                <w:rStyle w:val="FontStyle12"/>
                <w:b w:val="0"/>
                <w:szCs w:val="28"/>
              </w:rPr>
              <w:t>______________________</w:t>
            </w:r>
            <w:r w:rsidRPr="00B33875">
              <w:rPr>
                <w:rStyle w:val="FontStyle12"/>
                <w:b w:val="0"/>
                <w:szCs w:val="28"/>
              </w:rPr>
              <w:t xml:space="preserve"> муниципального образования Мгинское городское поселение Кировского муниципального района Ленинградской области____________________________</w:t>
            </w:r>
          </w:p>
          <w:p w:rsidR="000F0927" w:rsidRPr="00B33875" w:rsidRDefault="000F0927" w:rsidP="000F0927">
            <w:pPr>
              <w:pStyle w:val="ConsNonformat"/>
              <w:widowControl/>
              <w:tabs>
                <w:tab w:val="left" w:pos="3828"/>
              </w:tabs>
              <w:ind w:right="0"/>
              <w:jc w:val="center"/>
              <w:rPr>
                <w:rStyle w:val="FontStyle12"/>
                <w:b w:val="0"/>
                <w:szCs w:val="24"/>
              </w:rPr>
            </w:pPr>
            <w:r w:rsidRPr="00B33875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отчество)</w:t>
            </w:r>
          </w:p>
        </w:tc>
      </w:tr>
      <w:bookmarkEnd w:id="0"/>
    </w:tbl>
    <w:p w:rsidR="000F0927" w:rsidRDefault="000F0927" w:rsidP="000F0927">
      <w:pPr>
        <w:jc w:val="center"/>
        <w:rPr>
          <w:sz w:val="28"/>
          <w:szCs w:val="28"/>
        </w:rPr>
      </w:pPr>
    </w:p>
    <w:p w:rsidR="000F0927" w:rsidRDefault="000F0927" w:rsidP="000F0927">
      <w:pPr>
        <w:tabs>
          <w:tab w:val="left" w:pos="3714"/>
        </w:tabs>
        <w:ind w:firstLine="708"/>
        <w:jc w:val="center"/>
        <w:rPr>
          <w:sz w:val="28"/>
          <w:szCs w:val="28"/>
        </w:rPr>
      </w:pPr>
    </w:p>
    <w:p w:rsidR="000F0927" w:rsidRPr="00037B12" w:rsidRDefault="00761D3E" w:rsidP="000F0927">
      <w:pPr>
        <w:tabs>
          <w:tab w:val="left" w:pos="3714"/>
        </w:tabs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0F0927" w:rsidRDefault="00090A66" w:rsidP="000F0927">
      <w:pPr>
        <w:tabs>
          <w:tab w:val="left" w:pos="3714"/>
        </w:tabs>
        <w:ind w:firstLine="708"/>
        <w:jc w:val="center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>муниципального</w:t>
      </w:r>
      <w:r w:rsidR="000F0927" w:rsidRPr="00037B12">
        <w:rPr>
          <w:sz w:val="28"/>
          <w:szCs w:val="28"/>
        </w:rPr>
        <w:t xml:space="preserve"> служащего о невозможности</w:t>
      </w:r>
      <w:r w:rsidR="000F0927">
        <w:rPr>
          <w:sz w:val="28"/>
          <w:szCs w:val="28"/>
        </w:rPr>
        <w:t xml:space="preserve"> </w:t>
      </w:r>
      <w:r w:rsidR="000F0927" w:rsidRPr="00037B12">
        <w:rPr>
          <w:sz w:val="28"/>
          <w:szCs w:val="28"/>
        </w:rPr>
        <w:t>выполнить требования Федерального закона</w:t>
      </w:r>
      <w:r w:rsidR="000F0927">
        <w:rPr>
          <w:sz w:val="28"/>
          <w:szCs w:val="28"/>
        </w:rPr>
        <w:t xml:space="preserve"> </w:t>
      </w:r>
      <w:r w:rsidR="000F0927" w:rsidRPr="00037B12">
        <w:rPr>
          <w:sz w:val="28"/>
          <w:szCs w:val="28"/>
        </w:rPr>
        <w:t xml:space="preserve">от 7 мая 2013 года </w:t>
      </w:r>
      <w:r w:rsidR="000F0927">
        <w:rPr>
          <w:sz w:val="28"/>
          <w:szCs w:val="28"/>
        </w:rPr>
        <w:t>№</w:t>
      </w:r>
      <w:r w:rsidR="000F0927" w:rsidRPr="00037B12">
        <w:rPr>
          <w:sz w:val="28"/>
          <w:szCs w:val="28"/>
        </w:rPr>
        <w:t xml:space="preserve"> 79-ФЗ</w:t>
      </w:r>
      <w:r w:rsidR="000F0927">
        <w:rPr>
          <w:sz w:val="28"/>
          <w:szCs w:val="28"/>
        </w:rPr>
        <w:t xml:space="preserve"> </w:t>
      </w:r>
      <w:r w:rsidR="000F0927" w:rsidRPr="008B1F8F">
        <w:rPr>
          <w:rFonts w:eastAsiaTheme="minorHAnsi"/>
          <w:sz w:val="28"/>
          <w:szCs w:val="28"/>
        </w:rPr>
        <w:t xml:space="preserve">«О запрете отдельным категориям лиц открывать и иметь счета (вклады), </w:t>
      </w:r>
      <w:r w:rsidR="00761D3E">
        <w:rPr>
          <w:rFonts w:eastAsiaTheme="minorHAnsi"/>
          <w:sz w:val="28"/>
          <w:szCs w:val="28"/>
        </w:rPr>
        <w:t xml:space="preserve">хранить </w:t>
      </w:r>
      <w:r w:rsidR="000F0927" w:rsidRPr="008B1F8F">
        <w:rPr>
          <w:rFonts w:eastAsiaTheme="minorHAnsi"/>
          <w:sz w:val="28"/>
          <w:szCs w:val="28"/>
        </w:rPr>
        <w:t xml:space="preserve">наличные денежные средства и ценности в иностранных банках, расположенных за пределами территории Российской Федерации, владеть </w:t>
      </w:r>
      <w:r w:rsidR="00761D3E">
        <w:rPr>
          <w:rFonts w:eastAsiaTheme="minorHAnsi"/>
          <w:sz w:val="28"/>
          <w:szCs w:val="28"/>
        </w:rPr>
        <w:t xml:space="preserve">и </w:t>
      </w:r>
      <w:r w:rsidR="000F0927" w:rsidRPr="008B1F8F">
        <w:rPr>
          <w:rFonts w:eastAsiaTheme="minorHAnsi"/>
          <w:sz w:val="28"/>
          <w:szCs w:val="28"/>
        </w:rPr>
        <w:t>(или)</w:t>
      </w:r>
      <w:r w:rsidR="000F0927">
        <w:rPr>
          <w:rFonts w:eastAsiaTheme="minorHAnsi"/>
          <w:sz w:val="28"/>
          <w:szCs w:val="28"/>
        </w:rPr>
        <w:t xml:space="preserve"> </w:t>
      </w:r>
      <w:r w:rsidR="000F0927" w:rsidRPr="008B1F8F">
        <w:rPr>
          <w:rFonts w:eastAsiaTheme="minorHAnsi"/>
          <w:sz w:val="28"/>
          <w:szCs w:val="28"/>
        </w:rPr>
        <w:t>пользоваться иностранными финансовыми инструментами»</w:t>
      </w:r>
    </w:p>
    <w:p w:rsidR="00090A66" w:rsidRDefault="00090A66" w:rsidP="000F0927">
      <w:pPr>
        <w:tabs>
          <w:tab w:val="left" w:pos="3714"/>
        </w:tabs>
        <w:ind w:firstLine="708"/>
        <w:jc w:val="center"/>
        <w:rPr>
          <w:rFonts w:eastAsiaTheme="minorHAnsi"/>
          <w:sz w:val="28"/>
          <w:szCs w:val="28"/>
        </w:rPr>
      </w:pPr>
    </w:p>
    <w:p w:rsidR="000F0927" w:rsidRDefault="000F0927" w:rsidP="000F0927">
      <w:pPr>
        <w:autoSpaceDE w:val="0"/>
        <w:autoSpaceDN w:val="0"/>
        <w:adjustRightInd w:val="0"/>
        <w:ind w:firstLine="708"/>
        <w:jc w:val="both"/>
        <w:rPr>
          <w:rFonts w:eastAsiaTheme="minorHAnsi"/>
        </w:rPr>
      </w:pPr>
      <w:proofErr w:type="gramStart"/>
      <w:r>
        <w:rPr>
          <w:rFonts w:eastAsiaTheme="minorHAnsi"/>
          <w:sz w:val="28"/>
          <w:szCs w:val="28"/>
        </w:rPr>
        <w:t xml:space="preserve">Настоящим сообщаю, </w:t>
      </w:r>
      <w:r w:rsidRPr="008B1F8F">
        <w:rPr>
          <w:rFonts w:eastAsiaTheme="minorHAnsi"/>
          <w:sz w:val="28"/>
          <w:szCs w:val="28"/>
        </w:rPr>
        <w:t xml:space="preserve">что не имею </w:t>
      </w:r>
      <w:r>
        <w:rPr>
          <w:rFonts w:eastAsiaTheme="minorHAnsi"/>
          <w:sz w:val="28"/>
          <w:szCs w:val="28"/>
        </w:rPr>
        <w:t xml:space="preserve">возможности выполнить </w:t>
      </w:r>
      <w:r w:rsidRPr="008B1F8F">
        <w:rPr>
          <w:rFonts w:eastAsiaTheme="minorHAnsi"/>
          <w:sz w:val="28"/>
          <w:szCs w:val="28"/>
        </w:rPr>
        <w:t xml:space="preserve">требования Федерального </w:t>
      </w:r>
      <w:hyperlink r:id="rId9" w:history="1">
        <w:r w:rsidRPr="008B1F8F">
          <w:rPr>
            <w:rFonts w:eastAsiaTheme="minorHAnsi"/>
            <w:sz w:val="28"/>
            <w:szCs w:val="28"/>
          </w:rPr>
          <w:t>закона</w:t>
        </w:r>
      </w:hyperlink>
      <w:r w:rsidRPr="008B1F8F">
        <w:rPr>
          <w:rFonts w:eastAsiaTheme="minorHAnsi"/>
          <w:sz w:val="28"/>
          <w:szCs w:val="28"/>
        </w:rPr>
        <w:t xml:space="preserve"> от 7 мая </w:t>
      </w:r>
      <w:r>
        <w:rPr>
          <w:rFonts w:eastAsiaTheme="minorHAnsi"/>
          <w:sz w:val="28"/>
          <w:szCs w:val="28"/>
        </w:rPr>
        <w:t xml:space="preserve">2013 </w:t>
      </w:r>
      <w:r w:rsidRPr="008B1F8F">
        <w:rPr>
          <w:rFonts w:eastAsiaTheme="minorHAnsi"/>
          <w:sz w:val="28"/>
          <w:szCs w:val="28"/>
        </w:rPr>
        <w:t>года № 79-ФЗ «</w:t>
      </w:r>
      <w:r>
        <w:rPr>
          <w:rFonts w:eastAsiaTheme="minorHAnsi"/>
          <w:sz w:val="28"/>
          <w:szCs w:val="28"/>
        </w:rPr>
        <w:t xml:space="preserve">О запрете отдельным категориям </w:t>
      </w:r>
      <w:r w:rsidRPr="008B1F8F">
        <w:rPr>
          <w:rFonts w:eastAsiaTheme="minorHAnsi"/>
          <w:sz w:val="28"/>
          <w:szCs w:val="28"/>
        </w:rPr>
        <w:t>лиц открывать и иметь счета (вклады), хранить наличные денежные средства и ценности в иностранных банках, расположенных за пределами территории  Российской Федерации, владеть</w:t>
      </w:r>
      <w:r>
        <w:rPr>
          <w:rFonts w:eastAsiaTheme="minorHAnsi"/>
          <w:sz w:val="28"/>
          <w:szCs w:val="28"/>
        </w:rPr>
        <w:t xml:space="preserve"> </w:t>
      </w:r>
      <w:r w:rsidRPr="008B1F8F">
        <w:rPr>
          <w:rFonts w:eastAsiaTheme="minorHAnsi"/>
          <w:sz w:val="28"/>
          <w:szCs w:val="28"/>
        </w:rPr>
        <w:t xml:space="preserve">и (или) пользоваться иностранными финансовыми инструментами» в связи с </w:t>
      </w:r>
      <w:r>
        <w:rPr>
          <w:rFonts w:eastAsiaTheme="minorHAnsi"/>
          <w:sz w:val="28"/>
          <w:szCs w:val="28"/>
        </w:rPr>
        <w:t xml:space="preserve">арестом, </w:t>
      </w:r>
      <w:r w:rsidRPr="008B1F8F">
        <w:rPr>
          <w:rFonts w:eastAsiaTheme="minorHAnsi"/>
          <w:sz w:val="28"/>
          <w:szCs w:val="28"/>
        </w:rPr>
        <w:t xml:space="preserve">запретом распоряжения, наложенными компетентными </w:t>
      </w:r>
      <w:r>
        <w:rPr>
          <w:rFonts w:eastAsiaTheme="minorHAnsi"/>
          <w:sz w:val="28"/>
          <w:szCs w:val="28"/>
        </w:rPr>
        <w:t xml:space="preserve">органами </w:t>
      </w:r>
      <w:r w:rsidRPr="008B1F8F">
        <w:rPr>
          <w:rFonts w:eastAsiaTheme="minorHAnsi"/>
          <w:sz w:val="28"/>
          <w:szCs w:val="28"/>
        </w:rPr>
        <w:t>иностранного государства в</w:t>
      </w:r>
      <w:proofErr w:type="gramEnd"/>
      <w:r w:rsidRPr="008B1F8F">
        <w:rPr>
          <w:rFonts w:eastAsiaTheme="minorHAnsi"/>
          <w:sz w:val="28"/>
          <w:szCs w:val="28"/>
        </w:rPr>
        <w:t xml:space="preserve"> </w:t>
      </w:r>
      <w:proofErr w:type="gramStart"/>
      <w:r w:rsidRPr="008B1F8F">
        <w:rPr>
          <w:rFonts w:eastAsiaTheme="minorHAnsi"/>
          <w:sz w:val="28"/>
          <w:szCs w:val="28"/>
        </w:rPr>
        <w:t>соответствии с законодательством данного иностранного государства, на территории которого находятся счета (вклады),</w:t>
      </w:r>
      <w:r>
        <w:rPr>
          <w:rFonts w:eastAsiaTheme="minorHAnsi"/>
          <w:sz w:val="28"/>
          <w:szCs w:val="28"/>
        </w:rPr>
        <w:t xml:space="preserve"> </w:t>
      </w:r>
      <w:r w:rsidRPr="008B1F8F">
        <w:rPr>
          <w:rFonts w:eastAsiaTheme="minorHAnsi"/>
          <w:sz w:val="28"/>
          <w:szCs w:val="28"/>
        </w:rPr>
        <w:t xml:space="preserve">осуществляется хранение наличных денежных средств и ценностей в </w:t>
      </w:r>
      <w:r w:rsidRPr="008B1F8F">
        <w:rPr>
          <w:rFonts w:eastAsiaTheme="minorHAnsi"/>
          <w:sz w:val="28"/>
          <w:szCs w:val="28"/>
        </w:rPr>
        <w:lastRenderedPageBreak/>
        <w:t xml:space="preserve">иностранном банке и (или) имеются иностранные финансовые инструменты, или в связи с иными  обстоятельствами, не </w:t>
      </w:r>
      <w:r>
        <w:rPr>
          <w:rFonts w:eastAsiaTheme="minorHAnsi"/>
          <w:sz w:val="28"/>
          <w:szCs w:val="28"/>
        </w:rPr>
        <w:t xml:space="preserve">зависящими </w:t>
      </w:r>
      <w:r w:rsidRPr="008B1F8F">
        <w:rPr>
          <w:rFonts w:eastAsiaTheme="minorHAnsi"/>
          <w:sz w:val="28"/>
          <w:szCs w:val="28"/>
        </w:rPr>
        <w:t>от моей воли или воли супруги</w:t>
      </w:r>
      <w:r>
        <w:rPr>
          <w:rFonts w:eastAsiaTheme="minorHAnsi"/>
          <w:sz w:val="28"/>
          <w:szCs w:val="28"/>
        </w:rPr>
        <w:t xml:space="preserve"> (супруга) и несовершеннолетних </w:t>
      </w:r>
      <w:r w:rsidRPr="008B1F8F">
        <w:rPr>
          <w:rFonts w:eastAsiaTheme="minorHAnsi"/>
          <w:sz w:val="28"/>
          <w:szCs w:val="28"/>
        </w:rPr>
        <w:t xml:space="preserve">детей </w:t>
      </w:r>
      <w:r>
        <w:rPr>
          <w:rFonts w:eastAsiaTheme="minorHAnsi"/>
        </w:rPr>
        <w:t>_____________________________________________________________________________</w:t>
      </w:r>
      <w:proofErr w:type="gramEnd"/>
    </w:p>
    <w:p w:rsidR="000F0927" w:rsidRDefault="000F0927" w:rsidP="000F0927">
      <w:r>
        <w:t>_____________________________________________________________________________</w:t>
      </w:r>
    </w:p>
    <w:p w:rsidR="000F0927" w:rsidRPr="006C56EE" w:rsidRDefault="000F0927" w:rsidP="000F0927">
      <w:pPr>
        <w:tabs>
          <w:tab w:val="left" w:pos="3729"/>
        </w:tabs>
        <w:jc w:val="center"/>
      </w:pPr>
      <w:r w:rsidRPr="006C56EE">
        <w:t>(Ф.И.О. супруги (супруга)/Ф.И.О. несовершеннолетних детей)</w:t>
      </w:r>
    </w:p>
    <w:p w:rsidR="000F0927" w:rsidRDefault="000F0927" w:rsidP="000F0927">
      <w:pPr>
        <w:tabs>
          <w:tab w:val="left" w:pos="3729"/>
        </w:tabs>
        <w:rPr>
          <w:sz w:val="28"/>
          <w:szCs w:val="28"/>
        </w:rPr>
      </w:pPr>
      <w:r>
        <w:rPr>
          <w:sz w:val="28"/>
          <w:szCs w:val="28"/>
        </w:rPr>
        <w:t xml:space="preserve">по объективным </w:t>
      </w:r>
      <w:r w:rsidRPr="00A926B3">
        <w:rPr>
          <w:sz w:val="28"/>
          <w:szCs w:val="28"/>
        </w:rPr>
        <w:t>причинам:</w:t>
      </w:r>
      <w:r>
        <w:rPr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______________________________________________________________________________________________________________________________________________________________________________________________________,</w:t>
      </w:r>
    </w:p>
    <w:p w:rsidR="000F0927" w:rsidRPr="0002795E" w:rsidRDefault="000F0927" w:rsidP="000F0927">
      <w:pPr>
        <w:tabs>
          <w:tab w:val="left" w:pos="3729"/>
        </w:tabs>
        <w:jc w:val="center"/>
      </w:pPr>
      <w:r w:rsidRPr="0002795E">
        <w:t>(указывается конкретная прич</w:t>
      </w:r>
      <w:r>
        <w:t>ин</w:t>
      </w:r>
      <w:proofErr w:type="gramStart"/>
      <w:r>
        <w:t>а(</w:t>
      </w:r>
      <w:proofErr w:type="spellStart"/>
      <w:proofErr w:type="gramEnd"/>
      <w:r>
        <w:t>ы</w:t>
      </w:r>
      <w:proofErr w:type="spellEnd"/>
      <w:r>
        <w:t>) непредставления сведений</w:t>
      </w:r>
      <w:r w:rsidRPr="0002795E">
        <w:t>)</w:t>
      </w:r>
    </w:p>
    <w:p w:rsidR="000F0927" w:rsidRDefault="000F0927" w:rsidP="000F0927">
      <w:pPr>
        <w:tabs>
          <w:tab w:val="left" w:pos="3729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К заявлению прилагаю следующие материалы: ____________________________________________________________________________________________________________________________________.</w:t>
      </w:r>
    </w:p>
    <w:p w:rsidR="000F0927" w:rsidRDefault="000F0927" w:rsidP="000F0927">
      <w:pPr>
        <w:tabs>
          <w:tab w:val="left" w:pos="3714"/>
        </w:tabs>
        <w:ind w:firstLine="708"/>
        <w:jc w:val="center"/>
        <w:rPr>
          <w:sz w:val="28"/>
          <w:szCs w:val="28"/>
        </w:rPr>
      </w:pPr>
    </w:p>
    <w:p w:rsidR="000F0927" w:rsidRDefault="000F0927" w:rsidP="000F0927">
      <w:pPr>
        <w:tabs>
          <w:tab w:val="left" w:pos="3229"/>
        </w:tabs>
        <w:ind w:firstLine="567"/>
        <w:rPr>
          <w:sz w:val="28"/>
          <w:szCs w:val="28"/>
        </w:rPr>
      </w:pPr>
      <w:r w:rsidRPr="00A23F70">
        <w:rPr>
          <w:sz w:val="28"/>
          <w:szCs w:val="28"/>
        </w:rPr>
        <w:t>Заседание комиссии прошу провести</w:t>
      </w:r>
      <w:r>
        <w:rPr>
          <w:sz w:val="28"/>
          <w:szCs w:val="28"/>
        </w:rPr>
        <w:t>:</w:t>
      </w:r>
      <w:r w:rsidRPr="00A23F70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0F0927" w:rsidRPr="00A23F70" w:rsidRDefault="000F0927" w:rsidP="000F0927">
      <w:pPr>
        <w:tabs>
          <w:tab w:val="left" w:pos="3229"/>
        </w:tabs>
        <w:jc w:val="center"/>
      </w:pPr>
      <w:r w:rsidRPr="00A23F70">
        <w:t>(</w:t>
      </w:r>
      <w:proofErr w:type="gramStart"/>
      <w:r w:rsidRPr="00A23F70">
        <w:t>указать о намерении</w:t>
      </w:r>
      <w:proofErr w:type="gramEnd"/>
      <w:r w:rsidRPr="00A23F70">
        <w:t xml:space="preserve"> </w:t>
      </w:r>
      <w:r w:rsidR="00090A66">
        <w:t>муниципального</w:t>
      </w:r>
      <w:r>
        <w:t xml:space="preserve"> служащего</w:t>
      </w:r>
      <w:r w:rsidRPr="00A23F70">
        <w:t xml:space="preserve"> лично</w:t>
      </w:r>
      <w:r>
        <w:t xml:space="preserve"> присутствовать на заседании Комиссии, либо заседание К</w:t>
      </w:r>
      <w:r w:rsidRPr="00A23F70">
        <w:t>омиссии провести</w:t>
      </w:r>
      <w:r>
        <w:t xml:space="preserve"> </w:t>
      </w:r>
      <w:r w:rsidRPr="00A23F70">
        <w:t>в его отсутствие)</w:t>
      </w:r>
    </w:p>
    <w:p w:rsidR="000F0927" w:rsidRDefault="000F0927" w:rsidP="000F0927">
      <w:pPr>
        <w:tabs>
          <w:tab w:val="left" w:pos="372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F0927" w:rsidRDefault="000F0927" w:rsidP="000F0927">
      <w:pPr>
        <w:tabs>
          <w:tab w:val="left" w:pos="3729"/>
        </w:tabs>
        <w:ind w:firstLine="567"/>
        <w:jc w:val="both"/>
        <w:rPr>
          <w:sz w:val="28"/>
          <w:szCs w:val="28"/>
        </w:rPr>
      </w:pPr>
    </w:p>
    <w:p w:rsidR="000F0927" w:rsidRDefault="000F0927" w:rsidP="000F0927">
      <w:pPr>
        <w:tabs>
          <w:tab w:val="left" w:pos="3229"/>
        </w:tabs>
        <w:rPr>
          <w:sz w:val="28"/>
          <w:szCs w:val="28"/>
        </w:rPr>
      </w:pPr>
      <w:r>
        <w:rPr>
          <w:sz w:val="28"/>
          <w:szCs w:val="28"/>
        </w:rPr>
        <w:t>«__»</w:t>
      </w:r>
      <w:r w:rsidRPr="0033373E">
        <w:rPr>
          <w:sz w:val="28"/>
          <w:szCs w:val="28"/>
        </w:rPr>
        <w:t xml:space="preserve"> _________ 20__ г. ______</w:t>
      </w:r>
      <w:r>
        <w:rPr>
          <w:sz w:val="28"/>
          <w:szCs w:val="28"/>
        </w:rPr>
        <w:t>______</w:t>
      </w:r>
      <w:r w:rsidRPr="0033373E">
        <w:rPr>
          <w:sz w:val="28"/>
          <w:szCs w:val="28"/>
        </w:rPr>
        <w:t>_______ _________________</w:t>
      </w:r>
      <w:r>
        <w:rPr>
          <w:sz w:val="28"/>
          <w:szCs w:val="28"/>
        </w:rPr>
        <w:t>___</w:t>
      </w:r>
      <w:r w:rsidRPr="0033373E">
        <w:rPr>
          <w:sz w:val="28"/>
          <w:szCs w:val="28"/>
        </w:rPr>
        <w:t>__</w:t>
      </w:r>
      <w:r>
        <w:rPr>
          <w:sz w:val="28"/>
          <w:szCs w:val="28"/>
        </w:rPr>
        <w:t>__</w:t>
      </w:r>
    </w:p>
    <w:p w:rsidR="000F0927" w:rsidRPr="00B228DF" w:rsidRDefault="000F0927" w:rsidP="000F0927">
      <w:pPr>
        <w:tabs>
          <w:tab w:val="left" w:pos="3229"/>
        </w:tabs>
        <w:jc w:val="center"/>
      </w:pPr>
      <w:r>
        <w:t xml:space="preserve">                             </w:t>
      </w:r>
      <w:r w:rsidRPr="00B228DF">
        <w:t xml:space="preserve">(подпись)                 </w:t>
      </w:r>
      <w:r>
        <w:t xml:space="preserve">            </w:t>
      </w:r>
      <w:r w:rsidRPr="00B228DF">
        <w:t xml:space="preserve"> (инициалы, фамилия)</w:t>
      </w:r>
    </w:p>
    <w:p w:rsidR="000F0927" w:rsidRDefault="000F0927" w:rsidP="000F0927">
      <w:pPr>
        <w:tabs>
          <w:tab w:val="left" w:pos="3729"/>
        </w:tabs>
        <w:ind w:firstLine="567"/>
        <w:jc w:val="center"/>
        <w:rPr>
          <w:sz w:val="28"/>
          <w:szCs w:val="28"/>
        </w:rPr>
      </w:pPr>
    </w:p>
    <w:p w:rsidR="00845BF1" w:rsidRDefault="00845BF1" w:rsidP="002D62B9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sectPr w:rsidR="00845BF1" w:rsidSect="00EC1621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993" w:right="850" w:bottom="70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0E2B" w:rsidRDefault="001A0E2B">
      <w:r>
        <w:separator/>
      </w:r>
    </w:p>
  </w:endnote>
  <w:endnote w:type="continuationSeparator" w:id="0">
    <w:p w:rsidR="001A0E2B" w:rsidRDefault="001A0E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BB3" w:rsidRDefault="008D6094" w:rsidP="0098088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591BB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91BB3" w:rsidRDefault="00591BB3" w:rsidP="002D019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BB3" w:rsidRDefault="00591BB3" w:rsidP="002D0191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0E2B" w:rsidRDefault="001A0E2B">
      <w:r>
        <w:separator/>
      </w:r>
    </w:p>
  </w:footnote>
  <w:footnote w:type="continuationSeparator" w:id="0">
    <w:p w:rsidR="001A0E2B" w:rsidRDefault="001A0E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BB3" w:rsidRDefault="008D6094" w:rsidP="004A641B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91BB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91BB3" w:rsidRDefault="00591BB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BB3" w:rsidRDefault="008D6094" w:rsidP="004A641B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91BB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878C8">
      <w:rPr>
        <w:rStyle w:val="a4"/>
        <w:noProof/>
      </w:rPr>
      <w:t>3</w:t>
    </w:r>
    <w:r>
      <w:rPr>
        <w:rStyle w:val="a4"/>
      </w:rPr>
      <w:fldChar w:fldCharType="end"/>
    </w:r>
  </w:p>
  <w:p w:rsidR="00591BB3" w:rsidRDefault="00591BB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21D"/>
    <w:multiLevelType w:val="multilevel"/>
    <w:tmpl w:val="4FD876B6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520"/>
      </w:pPr>
      <w:rPr>
        <w:rFonts w:hint="default"/>
      </w:rPr>
    </w:lvl>
  </w:abstractNum>
  <w:abstractNum w:abstractNumId="1">
    <w:nsid w:val="06D849BF"/>
    <w:multiLevelType w:val="multilevel"/>
    <w:tmpl w:val="EA823192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1D4A4AC7"/>
    <w:multiLevelType w:val="hybridMultilevel"/>
    <w:tmpl w:val="104CAF90"/>
    <w:lvl w:ilvl="0" w:tplc="596294F6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9" w:hanging="360"/>
      </w:pPr>
    </w:lvl>
    <w:lvl w:ilvl="2" w:tplc="0419001B" w:tentative="1">
      <w:start w:val="1"/>
      <w:numFmt w:val="lowerRoman"/>
      <w:lvlText w:val="%3."/>
      <w:lvlJc w:val="right"/>
      <w:pPr>
        <w:ind w:left="2369" w:hanging="180"/>
      </w:pPr>
    </w:lvl>
    <w:lvl w:ilvl="3" w:tplc="0419000F" w:tentative="1">
      <w:start w:val="1"/>
      <w:numFmt w:val="decimal"/>
      <w:lvlText w:val="%4."/>
      <w:lvlJc w:val="left"/>
      <w:pPr>
        <w:ind w:left="3089" w:hanging="360"/>
      </w:pPr>
    </w:lvl>
    <w:lvl w:ilvl="4" w:tplc="04190019" w:tentative="1">
      <w:start w:val="1"/>
      <w:numFmt w:val="lowerLetter"/>
      <w:lvlText w:val="%5."/>
      <w:lvlJc w:val="left"/>
      <w:pPr>
        <w:ind w:left="3809" w:hanging="360"/>
      </w:pPr>
    </w:lvl>
    <w:lvl w:ilvl="5" w:tplc="0419001B" w:tentative="1">
      <w:start w:val="1"/>
      <w:numFmt w:val="lowerRoman"/>
      <w:lvlText w:val="%6."/>
      <w:lvlJc w:val="right"/>
      <w:pPr>
        <w:ind w:left="4529" w:hanging="180"/>
      </w:pPr>
    </w:lvl>
    <w:lvl w:ilvl="6" w:tplc="0419000F" w:tentative="1">
      <w:start w:val="1"/>
      <w:numFmt w:val="decimal"/>
      <w:lvlText w:val="%7."/>
      <w:lvlJc w:val="left"/>
      <w:pPr>
        <w:ind w:left="5249" w:hanging="360"/>
      </w:pPr>
    </w:lvl>
    <w:lvl w:ilvl="7" w:tplc="04190019" w:tentative="1">
      <w:start w:val="1"/>
      <w:numFmt w:val="lowerLetter"/>
      <w:lvlText w:val="%8."/>
      <w:lvlJc w:val="left"/>
      <w:pPr>
        <w:ind w:left="5969" w:hanging="360"/>
      </w:pPr>
    </w:lvl>
    <w:lvl w:ilvl="8" w:tplc="0419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3">
    <w:nsid w:val="3A9F17A0"/>
    <w:multiLevelType w:val="multilevel"/>
    <w:tmpl w:val="12AA6D22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532C0A7C"/>
    <w:multiLevelType w:val="hybridMultilevel"/>
    <w:tmpl w:val="E93C4D00"/>
    <w:lvl w:ilvl="0" w:tplc="C22EEB14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9" w:hanging="360"/>
      </w:pPr>
    </w:lvl>
    <w:lvl w:ilvl="2" w:tplc="0419001B" w:tentative="1">
      <w:start w:val="1"/>
      <w:numFmt w:val="lowerRoman"/>
      <w:lvlText w:val="%3."/>
      <w:lvlJc w:val="right"/>
      <w:pPr>
        <w:ind w:left="2369" w:hanging="180"/>
      </w:pPr>
    </w:lvl>
    <w:lvl w:ilvl="3" w:tplc="0419000F" w:tentative="1">
      <w:start w:val="1"/>
      <w:numFmt w:val="decimal"/>
      <w:lvlText w:val="%4."/>
      <w:lvlJc w:val="left"/>
      <w:pPr>
        <w:ind w:left="3089" w:hanging="360"/>
      </w:pPr>
    </w:lvl>
    <w:lvl w:ilvl="4" w:tplc="04190019" w:tentative="1">
      <w:start w:val="1"/>
      <w:numFmt w:val="lowerLetter"/>
      <w:lvlText w:val="%5."/>
      <w:lvlJc w:val="left"/>
      <w:pPr>
        <w:ind w:left="3809" w:hanging="360"/>
      </w:pPr>
    </w:lvl>
    <w:lvl w:ilvl="5" w:tplc="0419001B" w:tentative="1">
      <w:start w:val="1"/>
      <w:numFmt w:val="lowerRoman"/>
      <w:lvlText w:val="%6."/>
      <w:lvlJc w:val="right"/>
      <w:pPr>
        <w:ind w:left="4529" w:hanging="180"/>
      </w:pPr>
    </w:lvl>
    <w:lvl w:ilvl="6" w:tplc="0419000F" w:tentative="1">
      <w:start w:val="1"/>
      <w:numFmt w:val="decimal"/>
      <w:lvlText w:val="%7."/>
      <w:lvlJc w:val="left"/>
      <w:pPr>
        <w:ind w:left="5249" w:hanging="360"/>
      </w:pPr>
    </w:lvl>
    <w:lvl w:ilvl="7" w:tplc="04190019" w:tentative="1">
      <w:start w:val="1"/>
      <w:numFmt w:val="lowerLetter"/>
      <w:lvlText w:val="%8."/>
      <w:lvlJc w:val="left"/>
      <w:pPr>
        <w:ind w:left="5969" w:hanging="360"/>
      </w:pPr>
    </w:lvl>
    <w:lvl w:ilvl="8" w:tplc="0419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5">
    <w:nsid w:val="5BAB7950"/>
    <w:multiLevelType w:val="hybridMultilevel"/>
    <w:tmpl w:val="A80EC1D8"/>
    <w:lvl w:ilvl="0" w:tplc="112E851A">
      <w:start w:val="1"/>
      <w:numFmt w:val="decimal"/>
      <w:lvlText w:val="%1."/>
      <w:lvlJc w:val="left"/>
      <w:pPr>
        <w:ind w:left="50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FD82E66"/>
    <w:multiLevelType w:val="hybridMultilevel"/>
    <w:tmpl w:val="1FC881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1D4A2F"/>
    <w:multiLevelType w:val="multilevel"/>
    <w:tmpl w:val="7976204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8">
    <w:nsid w:val="66534680"/>
    <w:multiLevelType w:val="hybridMultilevel"/>
    <w:tmpl w:val="9468E77A"/>
    <w:lvl w:ilvl="0" w:tplc="CEFAD6EC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9" w:hanging="360"/>
      </w:pPr>
    </w:lvl>
    <w:lvl w:ilvl="2" w:tplc="0419001B" w:tentative="1">
      <w:start w:val="1"/>
      <w:numFmt w:val="lowerRoman"/>
      <w:lvlText w:val="%3."/>
      <w:lvlJc w:val="right"/>
      <w:pPr>
        <w:ind w:left="2369" w:hanging="180"/>
      </w:pPr>
    </w:lvl>
    <w:lvl w:ilvl="3" w:tplc="0419000F" w:tentative="1">
      <w:start w:val="1"/>
      <w:numFmt w:val="decimal"/>
      <w:lvlText w:val="%4."/>
      <w:lvlJc w:val="left"/>
      <w:pPr>
        <w:ind w:left="3089" w:hanging="360"/>
      </w:pPr>
    </w:lvl>
    <w:lvl w:ilvl="4" w:tplc="04190019" w:tentative="1">
      <w:start w:val="1"/>
      <w:numFmt w:val="lowerLetter"/>
      <w:lvlText w:val="%5."/>
      <w:lvlJc w:val="left"/>
      <w:pPr>
        <w:ind w:left="3809" w:hanging="360"/>
      </w:pPr>
    </w:lvl>
    <w:lvl w:ilvl="5" w:tplc="0419001B" w:tentative="1">
      <w:start w:val="1"/>
      <w:numFmt w:val="lowerRoman"/>
      <w:lvlText w:val="%6."/>
      <w:lvlJc w:val="right"/>
      <w:pPr>
        <w:ind w:left="4529" w:hanging="180"/>
      </w:pPr>
    </w:lvl>
    <w:lvl w:ilvl="6" w:tplc="0419000F" w:tentative="1">
      <w:start w:val="1"/>
      <w:numFmt w:val="decimal"/>
      <w:lvlText w:val="%7."/>
      <w:lvlJc w:val="left"/>
      <w:pPr>
        <w:ind w:left="5249" w:hanging="360"/>
      </w:pPr>
    </w:lvl>
    <w:lvl w:ilvl="7" w:tplc="04190019" w:tentative="1">
      <w:start w:val="1"/>
      <w:numFmt w:val="lowerLetter"/>
      <w:lvlText w:val="%8."/>
      <w:lvlJc w:val="left"/>
      <w:pPr>
        <w:ind w:left="5969" w:hanging="360"/>
      </w:pPr>
    </w:lvl>
    <w:lvl w:ilvl="8" w:tplc="0419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9">
    <w:nsid w:val="676F582A"/>
    <w:multiLevelType w:val="multilevel"/>
    <w:tmpl w:val="3D5426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3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8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attachedTemplate r:id="rId1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5630"/>
    <w:rsid w:val="000012E1"/>
    <w:rsid w:val="00003079"/>
    <w:rsid w:val="0000546F"/>
    <w:rsid w:val="00007628"/>
    <w:rsid w:val="00011C4D"/>
    <w:rsid w:val="00012475"/>
    <w:rsid w:val="0001703D"/>
    <w:rsid w:val="00021F96"/>
    <w:rsid w:val="000243FC"/>
    <w:rsid w:val="00024A53"/>
    <w:rsid w:val="00027F07"/>
    <w:rsid w:val="0003544E"/>
    <w:rsid w:val="0004131B"/>
    <w:rsid w:val="00041D20"/>
    <w:rsid w:val="00042A80"/>
    <w:rsid w:val="00046C0F"/>
    <w:rsid w:val="0004737B"/>
    <w:rsid w:val="00052B3A"/>
    <w:rsid w:val="000540F9"/>
    <w:rsid w:val="000577AB"/>
    <w:rsid w:val="0006073B"/>
    <w:rsid w:val="00067AEA"/>
    <w:rsid w:val="00073033"/>
    <w:rsid w:val="00073397"/>
    <w:rsid w:val="00073677"/>
    <w:rsid w:val="00076B2B"/>
    <w:rsid w:val="00076B39"/>
    <w:rsid w:val="00083116"/>
    <w:rsid w:val="000857D4"/>
    <w:rsid w:val="00085C7C"/>
    <w:rsid w:val="000878C8"/>
    <w:rsid w:val="00090A66"/>
    <w:rsid w:val="00091903"/>
    <w:rsid w:val="00092D57"/>
    <w:rsid w:val="000A0833"/>
    <w:rsid w:val="000A1235"/>
    <w:rsid w:val="000A21D1"/>
    <w:rsid w:val="000A2EC0"/>
    <w:rsid w:val="000A57B4"/>
    <w:rsid w:val="000B197F"/>
    <w:rsid w:val="000B2C77"/>
    <w:rsid w:val="000C09A8"/>
    <w:rsid w:val="000C1DA8"/>
    <w:rsid w:val="000C2E4E"/>
    <w:rsid w:val="000D4050"/>
    <w:rsid w:val="000D66E9"/>
    <w:rsid w:val="000E1183"/>
    <w:rsid w:val="000E313D"/>
    <w:rsid w:val="000E4794"/>
    <w:rsid w:val="000E6FB3"/>
    <w:rsid w:val="000F0927"/>
    <w:rsid w:val="000F357E"/>
    <w:rsid w:val="000F436E"/>
    <w:rsid w:val="000F4FC7"/>
    <w:rsid w:val="000F5BF9"/>
    <w:rsid w:val="000F6C40"/>
    <w:rsid w:val="001023BC"/>
    <w:rsid w:val="00104D23"/>
    <w:rsid w:val="0011020E"/>
    <w:rsid w:val="00112D45"/>
    <w:rsid w:val="00115A46"/>
    <w:rsid w:val="00127A7B"/>
    <w:rsid w:val="00127AF7"/>
    <w:rsid w:val="00130D2A"/>
    <w:rsid w:val="0013300E"/>
    <w:rsid w:val="00143621"/>
    <w:rsid w:val="00143992"/>
    <w:rsid w:val="00143EB1"/>
    <w:rsid w:val="001449E3"/>
    <w:rsid w:val="00144B69"/>
    <w:rsid w:val="00146E60"/>
    <w:rsid w:val="0014765B"/>
    <w:rsid w:val="00150D04"/>
    <w:rsid w:val="001515E2"/>
    <w:rsid w:val="001534F8"/>
    <w:rsid w:val="00161EAB"/>
    <w:rsid w:val="001625B1"/>
    <w:rsid w:val="00163C0D"/>
    <w:rsid w:val="0016608D"/>
    <w:rsid w:val="00166510"/>
    <w:rsid w:val="00166A99"/>
    <w:rsid w:val="00173E5D"/>
    <w:rsid w:val="0017780E"/>
    <w:rsid w:val="00184D2A"/>
    <w:rsid w:val="00190C14"/>
    <w:rsid w:val="00191DA2"/>
    <w:rsid w:val="00197599"/>
    <w:rsid w:val="001A0E2B"/>
    <w:rsid w:val="001A3F98"/>
    <w:rsid w:val="001A5229"/>
    <w:rsid w:val="001B0EC9"/>
    <w:rsid w:val="001B5C71"/>
    <w:rsid w:val="001C3A87"/>
    <w:rsid w:val="001C6686"/>
    <w:rsid w:val="001D2617"/>
    <w:rsid w:val="001D26B2"/>
    <w:rsid w:val="001D273F"/>
    <w:rsid w:val="001D3599"/>
    <w:rsid w:val="001D44FE"/>
    <w:rsid w:val="001D4CA0"/>
    <w:rsid w:val="001E0AAA"/>
    <w:rsid w:val="001E2FC4"/>
    <w:rsid w:val="001E7035"/>
    <w:rsid w:val="001F05C2"/>
    <w:rsid w:val="001F0BDE"/>
    <w:rsid w:val="001F3E56"/>
    <w:rsid w:val="001F40BF"/>
    <w:rsid w:val="001F55CA"/>
    <w:rsid w:val="001F7F12"/>
    <w:rsid w:val="001F7F18"/>
    <w:rsid w:val="00205E79"/>
    <w:rsid w:val="00210492"/>
    <w:rsid w:val="00210BA6"/>
    <w:rsid w:val="002152B2"/>
    <w:rsid w:val="0021596E"/>
    <w:rsid w:val="002213C7"/>
    <w:rsid w:val="00223E92"/>
    <w:rsid w:val="00224AA5"/>
    <w:rsid w:val="002319D0"/>
    <w:rsid w:val="002343BC"/>
    <w:rsid w:val="00235F82"/>
    <w:rsid w:val="00236C17"/>
    <w:rsid w:val="00237212"/>
    <w:rsid w:val="0024172D"/>
    <w:rsid w:val="002421C1"/>
    <w:rsid w:val="002427B6"/>
    <w:rsid w:val="0024589A"/>
    <w:rsid w:val="00257759"/>
    <w:rsid w:val="00263107"/>
    <w:rsid w:val="00265437"/>
    <w:rsid w:val="002675B4"/>
    <w:rsid w:val="00270C3A"/>
    <w:rsid w:val="00272451"/>
    <w:rsid w:val="00274C5A"/>
    <w:rsid w:val="00280178"/>
    <w:rsid w:val="0028114E"/>
    <w:rsid w:val="00282FC1"/>
    <w:rsid w:val="00283846"/>
    <w:rsid w:val="00284462"/>
    <w:rsid w:val="00286219"/>
    <w:rsid w:val="0029003E"/>
    <w:rsid w:val="00290C2E"/>
    <w:rsid w:val="00295439"/>
    <w:rsid w:val="002A29A7"/>
    <w:rsid w:val="002A33EB"/>
    <w:rsid w:val="002A3D47"/>
    <w:rsid w:val="002A5FA7"/>
    <w:rsid w:val="002A7157"/>
    <w:rsid w:val="002B1250"/>
    <w:rsid w:val="002B4F8A"/>
    <w:rsid w:val="002B69FF"/>
    <w:rsid w:val="002B6E99"/>
    <w:rsid w:val="002C1B6A"/>
    <w:rsid w:val="002C6015"/>
    <w:rsid w:val="002D0191"/>
    <w:rsid w:val="002D0F12"/>
    <w:rsid w:val="002D1B0E"/>
    <w:rsid w:val="002D2291"/>
    <w:rsid w:val="002D62B9"/>
    <w:rsid w:val="002D7CA0"/>
    <w:rsid w:val="002E3E7F"/>
    <w:rsid w:val="002E723D"/>
    <w:rsid w:val="002E7D60"/>
    <w:rsid w:val="002F4040"/>
    <w:rsid w:val="002F6C3D"/>
    <w:rsid w:val="00302F86"/>
    <w:rsid w:val="00304140"/>
    <w:rsid w:val="00304299"/>
    <w:rsid w:val="003044DA"/>
    <w:rsid w:val="0030561F"/>
    <w:rsid w:val="00310BEF"/>
    <w:rsid w:val="00317FEC"/>
    <w:rsid w:val="0032264F"/>
    <w:rsid w:val="00324550"/>
    <w:rsid w:val="003253B8"/>
    <w:rsid w:val="00325E79"/>
    <w:rsid w:val="00327000"/>
    <w:rsid w:val="003372B9"/>
    <w:rsid w:val="003460F3"/>
    <w:rsid w:val="003465CA"/>
    <w:rsid w:val="0035132F"/>
    <w:rsid w:val="00356AED"/>
    <w:rsid w:val="00366DFE"/>
    <w:rsid w:val="003705C8"/>
    <w:rsid w:val="00370C0C"/>
    <w:rsid w:val="0037339F"/>
    <w:rsid w:val="00375D6B"/>
    <w:rsid w:val="00383D33"/>
    <w:rsid w:val="003902DC"/>
    <w:rsid w:val="00391227"/>
    <w:rsid w:val="003917E5"/>
    <w:rsid w:val="003963B9"/>
    <w:rsid w:val="003A3368"/>
    <w:rsid w:val="003A3B5A"/>
    <w:rsid w:val="003A4A33"/>
    <w:rsid w:val="003A56E3"/>
    <w:rsid w:val="003B1A03"/>
    <w:rsid w:val="003B3FCD"/>
    <w:rsid w:val="003B5592"/>
    <w:rsid w:val="003B60C0"/>
    <w:rsid w:val="003C19EA"/>
    <w:rsid w:val="003C1F93"/>
    <w:rsid w:val="003C4BD6"/>
    <w:rsid w:val="003C5673"/>
    <w:rsid w:val="003C5F94"/>
    <w:rsid w:val="003D0422"/>
    <w:rsid w:val="003D175D"/>
    <w:rsid w:val="003D3877"/>
    <w:rsid w:val="003D5096"/>
    <w:rsid w:val="003E000B"/>
    <w:rsid w:val="003E2B6B"/>
    <w:rsid w:val="003E3F04"/>
    <w:rsid w:val="003E5758"/>
    <w:rsid w:val="003E67D5"/>
    <w:rsid w:val="003E6C12"/>
    <w:rsid w:val="003E7653"/>
    <w:rsid w:val="003F2255"/>
    <w:rsid w:val="003F4304"/>
    <w:rsid w:val="003F680A"/>
    <w:rsid w:val="003F7448"/>
    <w:rsid w:val="004101A6"/>
    <w:rsid w:val="00411B95"/>
    <w:rsid w:val="00413E60"/>
    <w:rsid w:val="00416429"/>
    <w:rsid w:val="00417768"/>
    <w:rsid w:val="00421D22"/>
    <w:rsid w:val="00427247"/>
    <w:rsid w:val="00433D0F"/>
    <w:rsid w:val="00441081"/>
    <w:rsid w:val="00442CEF"/>
    <w:rsid w:val="00446A86"/>
    <w:rsid w:val="00452D8B"/>
    <w:rsid w:val="00455D7D"/>
    <w:rsid w:val="00472027"/>
    <w:rsid w:val="00473CC9"/>
    <w:rsid w:val="00474528"/>
    <w:rsid w:val="004806A9"/>
    <w:rsid w:val="0048670E"/>
    <w:rsid w:val="00486B52"/>
    <w:rsid w:val="004906C4"/>
    <w:rsid w:val="00494BA4"/>
    <w:rsid w:val="00497140"/>
    <w:rsid w:val="004A44C5"/>
    <w:rsid w:val="004A456D"/>
    <w:rsid w:val="004A641B"/>
    <w:rsid w:val="004B0897"/>
    <w:rsid w:val="004B2F0E"/>
    <w:rsid w:val="004B741F"/>
    <w:rsid w:val="004C1B41"/>
    <w:rsid w:val="004C60B8"/>
    <w:rsid w:val="004D30B3"/>
    <w:rsid w:val="004D6352"/>
    <w:rsid w:val="004E3A3E"/>
    <w:rsid w:val="004F05A2"/>
    <w:rsid w:val="004F16F4"/>
    <w:rsid w:val="004F566A"/>
    <w:rsid w:val="00501C1F"/>
    <w:rsid w:val="0050448D"/>
    <w:rsid w:val="005073ED"/>
    <w:rsid w:val="00516E12"/>
    <w:rsid w:val="00520296"/>
    <w:rsid w:val="005279D5"/>
    <w:rsid w:val="0053355D"/>
    <w:rsid w:val="005339EB"/>
    <w:rsid w:val="00533FDA"/>
    <w:rsid w:val="0053509A"/>
    <w:rsid w:val="00535EB3"/>
    <w:rsid w:val="005411EE"/>
    <w:rsid w:val="00546A61"/>
    <w:rsid w:val="005534C3"/>
    <w:rsid w:val="005552F0"/>
    <w:rsid w:val="00557882"/>
    <w:rsid w:val="00561298"/>
    <w:rsid w:val="00565DBF"/>
    <w:rsid w:val="00570C54"/>
    <w:rsid w:val="00585B78"/>
    <w:rsid w:val="00590220"/>
    <w:rsid w:val="00591BB3"/>
    <w:rsid w:val="00594567"/>
    <w:rsid w:val="00596CA3"/>
    <w:rsid w:val="005A1C65"/>
    <w:rsid w:val="005A3B32"/>
    <w:rsid w:val="005A5DC8"/>
    <w:rsid w:val="005A6C4D"/>
    <w:rsid w:val="005B26DA"/>
    <w:rsid w:val="005B457A"/>
    <w:rsid w:val="005B4B7D"/>
    <w:rsid w:val="005C17B4"/>
    <w:rsid w:val="005C4B40"/>
    <w:rsid w:val="005C664D"/>
    <w:rsid w:val="005D1F8D"/>
    <w:rsid w:val="005D1FDC"/>
    <w:rsid w:val="005E00C6"/>
    <w:rsid w:val="005E1567"/>
    <w:rsid w:val="005E248E"/>
    <w:rsid w:val="005E2A38"/>
    <w:rsid w:val="005E375B"/>
    <w:rsid w:val="005E6EE6"/>
    <w:rsid w:val="005E7A00"/>
    <w:rsid w:val="005F0A17"/>
    <w:rsid w:val="005F1757"/>
    <w:rsid w:val="005F211B"/>
    <w:rsid w:val="005F220E"/>
    <w:rsid w:val="005F2E6A"/>
    <w:rsid w:val="006020CB"/>
    <w:rsid w:val="00605255"/>
    <w:rsid w:val="0060630B"/>
    <w:rsid w:val="0060691D"/>
    <w:rsid w:val="00612C76"/>
    <w:rsid w:val="00616F92"/>
    <w:rsid w:val="00624947"/>
    <w:rsid w:val="00624F48"/>
    <w:rsid w:val="00625BB6"/>
    <w:rsid w:val="00626EED"/>
    <w:rsid w:val="006305D9"/>
    <w:rsid w:val="006414E3"/>
    <w:rsid w:val="00641ECD"/>
    <w:rsid w:val="00650FC4"/>
    <w:rsid w:val="00655AB5"/>
    <w:rsid w:val="00655E2A"/>
    <w:rsid w:val="006612C1"/>
    <w:rsid w:val="00661C03"/>
    <w:rsid w:val="00665310"/>
    <w:rsid w:val="00670313"/>
    <w:rsid w:val="00684A59"/>
    <w:rsid w:val="006864F9"/>
    <w:rsid w:val="00690DEE"/>
    <w:rsid w:val="00691CE9"/>
    <w:rsid w:val="006945E4"/>
    <w:rsid w:val="00697F78"/>
    <w:rsid w:val="006A0D79"/>
    <w:rsid w:val="006A22CE"/>
    <w:rsid w:val="006A2813"/>
    <w:rsid w:val="006A455D"/>
    <w:rsid w:val="006B27B6"/>
    <w:rsid w:val="006B2A70"/>
    <w:rsid w:val="006C124F"/>
    <w:rsid w:val="006C2056"/>
    <w:rsid w:val="006C7580"/>
    <w:rsid w:val="006D296F"/>
    <w:rsid w:val="006D2AF7"/>
    <w:rsid w:val="006D3A58"/>
    <w:rsid w:val="006D4B04"/>
    <w:rsid w:val="006D60CA"/>
    <w:rsid w:val="006D6A5F"/>
    <w:rsid w:val="006E1630"/>
    <w:rsid w:val="006F59DD"/>
    <w:rsid w:val="006F7589"/>
    <w:rsid w:val="00706D15"/>
    <w:rsid w:val="00707A4F"/>
    <w:rsid w:val="00707C8D"/>
    <w:rsid w:val="00707E26"/>
    <w:rsid w:val="0071441A"/>
    <w:rsid w:val="007167C5"/>
    <w:rsid w:val="00721567"/>
    <w:rsid w:val="007261B2"/>
    <w:rsid w:val="00726603"/>
    <w:rsid w:val="00726C6A"/>
    <w:rsid w:val="00732CA3"/>
    <w:rsid w:val="007335F9"/>
    <w:rsid w:val="00737A26"/>
    <w:rsid w:val="00740154"/>
    <w:rsid w:val="0074201E"/>
    <w:rsid w:val="00744FDA"/>
    <w:rsid w:val="00745A18"/>
    <w:rsid w:val="0074603E"/>
    <w:rsid w:val="007460CA"/>
    <w:rsid w:val="0074685D"/>
    <w:rsid w:val="00746A48"/>
    <w:rsid w:val="00750C5B"/>
    <w:rsid w:val="00753905"/>
    <w:rsid w:val="00754C28"/>
    <w:rsid w:val="00757FBF"/>
    <w:rsid w:val="0076009C"/>
    <w:rsid w:val="00760D48"/>
    <w:rsid w:val="00761D3E"/>
    <w:rsid w:val="00764F55"/>
    <w:rsid w:val="00765D7F"/>
    <w:rsid w:val="00773291"/>
    <w:rsid w:val="0077483D"/>
    <w:rsid w:val="007817B1"/>
    <w:rsid w:val="0078207E"/>
    <w:rsid w:val="00782338"/>
    <w:rsid w:val="0078349B"/>
    <w:rsid w:val="00785C72"/>
    <w:rsid w:val="007A5AD3"/>
    <w:rsid w:val="007A5F6E"/>
    <w:rsid w:val="007A720B"/>
    <w:rsid w:val="007B1300"/>
    <w:rsid w:val="007B227F"/>
    <w:rsid w:val="007B2C69"/>
    <w:rsid w:val="007C1D34"/>
    <w:rsid w:val="007C1DF7"/>
    <w:rsid w:val="007C346F"/>
    <w:rsid w:val="007C3AAD"/>
    <w:rsid w:val="007C4370"/>
    <w:rsid w:val="007E03FB"/>
    <w:rsid w:val="007E1CFF"/>
    <w:rsid w:val="007E403B"/>
    <w:rsid w:val="007E47CE"/>
    <w:rsid w:val="007E75C3"/>
    <w:rsid w:val="007F3189"/>
    <w:rsid w:val="007F6B22"/>
    <w:rsid w:val="008004BF"/>
    <w:rsid w:val="00802F0A"/>
    <w:rsid w:val="0080374F"/>
    <w:rsid w:val="00811099"/>
    <w:rsid w:val="00816DBE"/>
    <w:rsid w:val="00822AE9"/>
    <w:rsid w:val="00823096"/>
    <w:rsid w:val="00825009"/>
    <w:rsid w:val="00826B67"/>
    <w:rsid w:val="00827035"/>
    <w:rsid w:val="0083152E"/>
    <w:rsid w:val="0083491D"/>
    <w:rsid w:val="00834BBF"/>
    <w:rsid w:val="00841FE6"/>
    <w:rsid w:val="0084318F"/>
    <w:rsid w:val="00845BF1"/>
    <w:rsid w:val="00845D4B"/>
    <w:rsid w:val="00846340"/>
    <w:rsid w:val="0085202B"/>
    <w:rsid w:val="0085694C"/>
    <w:rsid w:val="00857CBC"/>
    <w:rsid w:val="00863BA2"/>
    <w:rsid w:val="008730D9"/>
    <w:rsid w:val="008743AD"/>
    <w:rsid w:val="00875630"/>
    <w:rsid w:val="00884EBF"/>
    <w:rsid w:val="008863F0"/>
    <w:rsid w:val="008879F7"/>
    <w:rsid w:val="00892638"/>
    <w:rsid w:val="00895BBB"/>
    <w:rsid w:val="008972EE"/>
    <w:rsid w:val="00897BD0"/>
    <w:rsid w:val="008A201B"/>
    <w:rsid w:val="008A40A7"/>
    <w:rsid w:val="008A734D"/>
    <w:rsid w:val="008B1798"/>
    <w:rsid w:val="008C0063"/>
    <w:rsid w:val="008C0256"/>
    <w:rsid w:val="008C3D98"/>
    <w:rsid w:val="008C3FE0"/>
    <w:rsid w:val="008C4DA7"/>
    <w:rsid w:val="008D6094"/>
    <w:rsid w:val="008E04DA"/>
    <w:rsid w:val="008E1F9B"/>
    <w:rsid w:val="00911C97"/>
    <w:rsid w:val="0091265F"/>
    <w:rsid w:val="00912BF0"/>
    <w:rsid w:val="009134A5"/>
    <w:rsid w:val="00917A3B"/>
    <w:rsid w:val="00925383"/>
    <w:rsid w:val="009310BF"/>
    <w:rsid w:val="00943677"/>
    <w:rsid w:val="00943AD0"/>
    <w:rsid w:val="009537E9"/>
    <w:rsid w:val="00960206"/>
    <w:rsid w:val="00964526"/>
    <w:rsid w:val="009670A1"/>
    <w:rsid w:val="00971783"/>
    <w:rsid w:val="00972256"/>
    <w:rsid w:val="009769AB"/>
    <w:rsid w:val="00977110"/>
    <w:rsid w:val="00980886"/>
    <w:rsid w:val="00985DE1"/>
    <w:rsid w:val="00987A09"/>
    <w:rsid w:val="009901F1"/>
    <w:rsid w:val="0099137B"/>
    <w:rsid w:val="009919DE"/>
    <w:rsid w:val="00991BD1"/>
    <w:rsid w:val="009A4AF6"/>
    <w:rsid w:val="009A5B94"/>
    <w:rsid w:val="009A700E"/>
    <w:rsid w:val="009A77C7"/>
    <w:rsid w:val="009B1D6B"/>
    <w:rsid w:val="009B5DE4"/>
    <w:rsid w:val="009C2C51"/>
    <w:rsid w:val="009C460A"/>
    <w:rsid w:val="009C6E10"/>
    <w:rsid w:val="009D06CB"/>
    <w:rsid w:val="009D321D"/>
    <w:rsid w:val="009D6435"/>
    <w:rsid w:val="009D64CF"/>
    <w:rsid w:val="009D7DB4"/>
    <w:rsid w:val="009E40A5"/>
    <w:rsid w:val="00A034F3"/>
    <w:rsid w:val="00A056B6"/>
    <w:rsid w:val="00A063E4"/>
    <w:rsid w:val="00A10686"/>
    <w:rsid w:val="00A11C4A"/>
    <w:rsid w:val="00A14B65"/>
    <w:rsid w:val="00A172F8"/>
    <w:rsid w:val="00A17C9B"/>
    <w:rsid w:val="00A24729"/>
    <w:rsid w:val="00A279DA"/>
    <w:rsid w:val="00A34C92"/>
    <w:rsid w:val="00A36A2F"/>
    <w:rsid w:val="00A36A86"/>
    <w:rsid w:val="00A37944"/>
    <w:rsid w:val="00A417CE"/>
    <w:rsid w:val="00A458DD"/>
    <w:rsid w:val="00A53194"/>
    <w:rsid w:val="00A578A4"/>
    <w:rsid w:val="00A61C00"/>
    <w:rsid w:val="00A66E7B"/>
    <w:rsid w:val="00A7332F"/>
    <w:rsid w:val="00A74ACB"/>
    <w:rsid w:val="00A766B9"/>
    <w:rsid w:val="00A81228"/>
    <w:rsid w:val="00A82E52"/>
    <w:rsid w:val="00A860A7"/>
    <w:rsid w:val="00A9403E"/>
    <w:rsid w:val="00A97938"/>
    <w:rsid w:val="00AA0FEB"/>
    <w:rsid w:val="00AB0FE5"/>
    <w:rsid w:val="00AB5349"/>
    <w:rsid w:val="00AC1151"/>
    <w:rsid w:val="00AC2414"/>
    <w:rsid w:val="00AC503B"/>
    <w:rsid w:val="00AC7F96"/>
    <w:rsid w:val="00AD1D38"/>
    <w:rsid w:val="00AD4625"/>
    <w:rsid w:val="00AE250B"/>
    <w:rsid w:val="00AE4CD6"/>
    <w:rsid w:val="00AF0231"/>
    <w:rsid w:val="00AF294C"/>
    <w:rsid w:val="00AF4982"/>
    <w:rsid w:val="00B00B25"/>
    <w:rsid w:val="00B123B6"/>
    <w:rsid w:val="00B12A3C"/>
    <w:rsid w:val="00B131AD"/>
    <w:rsid w:val="00B14E26"/>
    <w:rsid w:val="00B15B61"/>
    <w:rsid w:val="00B21128"/>
    <w:rsid w:val="00B248F4"/>
    <w:rsid w:val="00B24DF4"/>
    <w:rsid w:val="00B30595"/>
    <w:rsid w:val="00B30D22"/>
    <w:rsid w:val="00B32967"/>
    <w:rsid w:val="00B5012B"/>
    <w:rsid w:val="00B54A3B"/>
    <w:rsid w:val="00B573B4"/>
    <w:rsid w:val="00B62FA3"/>
    <w:rsid w:val="00B636BC"/>
    <w:rsid w:val="00B74621"/>
    <w:rsid w:val="00B74E36"/>
    <w:rsid w:val="00B767D6"/>
    <w:rsid w:val="00B81B31"/>
    <w:rsid w:val="00B84591"/>
    <w:rsid w:val="00B85D7D"/>
    <w:rsid w:val="00B87A71"/>
    <w:rsid w:val="00B87B67"/>
    <w:rsid w:val="00B946FF"/>
    <w:rsid w:val="00B96237"/>
    <w:rsid w:val="00B974C2"/>
    <w:rsid w:val="00BA54AE"/>
    <w:rsid w:val="00BB1D25"/>
    <w:rsid w:val="00BB23B9"/>
    <w:rsid w:val="00BB5120"/>
    <w:rsid w:val="00BB7EE0"/>
    <w:rsid w:val="00BC0BD5"/>
    <w:rsid w:val="00BC2B14"/>
    <w:rsid w:val="00BC5206"/>
    <w:rsid w:val="00BD6FBA"/>
    <w:rsid w:val="00BF1BCD"/>
    <w:rsid w:val="00BF50AE"/>
    <w:rsid w:val="00C13BD5"/>
    <w:rsid w:val="00C14537"/>
    <w:rsid w:val="00C15C7A"/>
    <w:rsid w:val="00C17789"/>
    <w:rsid w:val="00C27049"/>
    <w:rsid w:val="00C27B4E"/>
    <w:rsid w:val="00C31D62"/>
    <w:rsid w:val="00C32EA6"/>
    <w:rsid w:val="00C3307B"/>
    <w:rsid w:val="00C41536"/>
    <w:rsid w:val="00C44583"/>
    <w:rsid w:val="00C4561E"/>
    <w:rsid w:val="00C45EA3"/>
    <w:rsid w:val="00C47FB8"/>
    <w:rsid w:val="00C54537"/>
    <w:rsid w:val="00C63C69"/>
    <w:rsid w:val="00C65786"/>
    <w:rsid w:val="00C65AEE"/>
    <w:rsid w:val="00C66C83"/>
    <w:rsid w:val="00C66CEE"/>
    <w:rsid w:val="00C67456"/>
    <w:rsid w:val="00C74B06"/>
    <w:rsid w:val="00C80586"/>
    <w:rsid w:val="00C81657"/>
    <w:rsid w:val="00C82443"/>
    <w:rsid w:val="00C83415"/>
    <w:rsid w:val="00C96159"/>
    <w:rsid w:val="00C974BA"/>
    <w:rsid w:val="00C97EBE"/>
    <w:rsid w:val="00CA26D7"/>
    <w:rsid w:val="00CA5C3C"/>
    <w:rsid w:val="00CB2FC0"/>
    <w:rsid w:val="00CB442F"/>
    <w:rsid w:val="00CB5DDE"/>
    <w:rsid w:val="00CC1B3B"/>
    <w:rsid w:val="00CC3AD8"/>
    <w:rsid w:val="00CC56C5"/>
    <w:rsid w:val="00CD2DC3"/>
    <w:rsid w:val="00CE0D9E"/>
    <w:rsid w:val="00CE2C88"/>
    <w:rsid w:val="00CE4F19"/>
    <w:rsid w:val="00CE5331"/>
    <w:rsid w:val="00CE7CC9"/>
    <w:rsid w:val="00CF3652"/>
    <w:rsid w:val="00CF7F71"/>
    <w:rsid w:val="00D02325"/>
    <w:rsid w:val="00D04B2E"/>
    <w:rsid w:val="00D054E3"/>
    <w:rsid w:val="00D05B27"/>
    <w:rsid w:val="00D10FA4"/>
    <w:rsid w:val="00D11B9B"/>
    <w:rsid w:val="00D142FE"/>
    <w:rsid w:val="00D25D7E"/>
    <w:rsid w:val="00D271DC"/>
    <w:rsid w:val="00D27F3C"/>
    <w:rsid w:val="00D40946"/>
    <w:rsid w:val="00D40EE8"/>
    <w:rsid w:val="00D421C6"/>
    <w:rsid w:val="00D426E4"/>
    <w:rsid w:val="00D46204"/>
    <w:rsid w:val="00D53B36"/>
    <w:rsid w:val="00D54139"/>
    <w:rsid w:val="00D55C12"/>
    <w:rsid w:val="00D60104"/>
    <w:rsid w:val="00D70928"/>
    <w:rsid w:val="00D70B1D"/>
    <w:rsid w:val="00D71A61"/>
    <w:rsid w:val="00D7384C"/>
    <w:rsid w:val="00D7686B"/>
    <w:rsid w:val="00D813AD"/>
    <w:rsid w:val="00D83A22"/>
    <w:rsid w:val="00D8580D"/>
    <w:rsid w:val="00D910E2"/>
    <w:rsid w:val="00D947F6"/>
    <w:rsid w:val="00D94880"/>
    <w:rsid w:val="00D964E9"/>
    <w:rsid w:val="00D97DA0"/>
    <w:rsid w:val="00DA4412"/>
    <w:rsid w:val="00DB18DC"/>
    <w:rsid w:val="00DB5754"/>
    <w:rsid w:val="00DB5AE8"/>
    <w:rsid w:val="00DB5CCC"/>
    <w:rsid w:val="00DC4F33"/>
    <w:rsid w:val="00DC6E5A"/>
    <w:rsid w:val="00DD2B27"/>
    <w:rsid w:val="00DD3788"/>
    <w:rsid w:val="00DD425E"/>
    <w:rsid w:val="00DD52A1"/>
    <w:rsid w:val="00DD5D9C"/>
    <w:rsid w:val="00DD6736"/>
    <w:rsid w:val="00DD72D4"/>
    <w:rsid w:val="00DD76C6"/>
    <w:rsid w:val="00DE0882"/>
    <w:rsid w:val="00DE5BB7"/>
    <w:rsid w:val="00DE73C6"/>
    <w:rsid w:val="00DF2840"/>
    <w:rsid w:val="00DF7B00"/>
    <w:rsid w:val="00E0133A"/>
    <w:rsid w:val="00E03C8B"/>
    <w:rsid w:val="00E0400C"/>
    <w:rsid w:val="00E04A6D"/>
    <w:rsid w:val="00E20A47"/>
    <w:rsid w:val="00E228D8"/>
    <w:rsid w:val="00E25BF7"/>
    <w:rsid w:val="00E27187"/>
    <w:rsid w:val="00E3256C"/>
    <w:rsid w:val="00E33071"/>
    <w:rsid w:val="00E338D9"/>
    <w:rsid w:val="00E42921"/>
    <w:rsid w:val="00E445BD"/>
    <w:rsid w:val="00E479BA"/>
    <w:rsid w:val="00E50DA8"/>
    <w:rsid w:val="00E54CD6"/>
    <w:rsid w:val="00E5555A"/>
    <w:rsid w:val="00E557A2"/>
    <w:rsid w:val="00E573CE"/>
    <w:rsid w:val="00E634C8"/>
    <w:rsid w:val="00E64783"/>
    <w:rsid w:val="00E653D9"/>
    <w:rsid w:val="00E66194"/>
    <w:rsid w:val="00E67974"/>
    <w:rsid w:val="00E67E85"/>
    <w:rsid w:val="00E73FE7"/>
    <w:rsid w:val="00E7467A"/>
    <w:rsid w:val="00E756C7"/>
    <w:rsid w:val="00E77924"/>
    <w:rsid w:val="00E86C29"/>
    <w:rsid w:val="00E86D27"/>
    <w:rsid w:val="00E87A77"/>
    <w:rsid w:val="00E9004E"/>
    <w:rsid w:val="00E90DC7"/>
    <w:rsid w:val="00E96052"/>
    <w:rsid w:val="00EA0075"/>
    <w:rsid w:val="00EA01E4"/>
    <w:rsid w:val="00EA691E"/>
    <w:rsid w:val="00EB7A82"/>
    <w:rsid w:val="00EC07AC"/>
    <w:rsid w:val="00EC0D14"/>
    <w:rsid w:val="00EC1621"/>
    <w:rsid w:val="00EC39BC"/>
    <w:rsid w:val="00EC39F8"/>
    <w:rsid w:val="00EC3E65"/>
    <w:rsid w:val="00ED1212"/>
    <w:rsid w:val="00ED7D28"/>
    <w:rsid w:val="00EE277E"/>
    <w:rsid w:val="00EE2E6C"/>
    <w:rsid w:val="00EE37B0"/>
    <w:rsid w:val="00EF0CE6"/>
    <w:rsid w:val="00EF4965"/>
    <w:rsid w:val="00F0257A"/>
    <w:rsid w:val="00F030EB"/>
    <w:rsid w:val="00F038E3"/>
    <w:rsid w:val="00F0455A"/>
    <w:rsid w:val="00F046A4"/>
    <w:rsid w:val="00F04A7A"/>
    <w:rsid w:val="00F06073"/>
    <w:rsid w:val="00F14C7F"/>
    <w:rsid w:val="00F15324"/>
    <w:rsid w:val="00F20B44"/>
    <w:rsid w:val="00F23FE8"/>
    <w:rsid w:val="00F26360"/>
    <w:rsid w:val="00F275CB"/>
    <w:rsid w:val="00F32BD8"/>
    <w:rsid w:val="00F36AFE"/>
    <w:rsid w:val="00F401E7"/>
    <w:rsid w:val="00F42CB7"/>
    <w:rsid w:val="00F4610E"/>
    <w:rsid w:val="00F46AF3"/>
    <w:rsid w:val="00F506EB"/>
    <w:rsid w:val="00F5076D"/>
    <w:rsid w:val="00F559E5"/>
    <w:rsid w:val="00F600E1"/>
    <w:rsid w:val="00F6376B"/>
    <w:rsid w:val="00F65C08"/>
    <w:rsid w:val="00F66294"/>
    <w:rsid w:val="00F666A8"/>
    <w:rsid w:val="00F67113"/>
    <w:rsid w:val="00F718DD"/>
    <w:rsid w:val="00F73FCB"/>
    <w:rsid w:val="00F749D6"/>
    <w:rsid w:val="00F75417"/>
    <w:rsid w:val="00F75AD4"/>
    <w:rsid w:val="00F8096B"/>
    <w:rsid w:val="00F8553F"/>
    <w:rsid w:val="00F85C7A"/>
    <w:rsid w:val="00F90CA9"/>
    <w:rsid w:val="00F91BC2"/>
    <w:rsid w:val="00F91D23"/>
    <w:rsid w:val="00F93864"/>
    <w:rsid w:val="00F93952"/>
    <w:rsid w:val="00F945F4"/>
    <w:rsid w:val="00FA13D4"/>
    <w:rsid w:val="00FA5F4A"/>
    <w:rsid w:val="00FA624B"/>
    <w:rsid w:val="00FA6627"/>
    <w:rsid w:val="00FA7517"/>
    <w:rsid w:val="00FB2FBE"/>
    <w:rsid w:val="00FB34D1"/>
    <w:rsid w:val="00FB5C8C"/>
    <w:rsid w:val="00FC1E51"/>
    <w:rsid w:val="00FC2D54"/>
    <w:rsid w:val="00FD272F"/>
    <w:rsid w:val="00FD285D"/>
    <w:rsid w:val="00FD2D3D"/>
    <w:rsid w:val="00FD4BC2"/>
    <w:rsid w:val="00FE1C25"/>
    <w:rsid w:val="00FF18CB"/>
    <w:rsid w:val="00FF4AE0"/>
    <w:rsid w:val="00FF7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3D33"/>
    <w:rPr>
      <w:sz w:val="24"/>
      <w:szCs w:val="24"/>
    </w:rPr>
  </w:style>
  <w:style w:type="paragraph" w:styleId="1">
    <w:name w:val="heading 1"/>
    <w:basedOn w:val="a"/>
    <w:qFormat/>
    <w:rsid w:val="0056129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qFormat/>
    <w:rsid w:val="0056129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1B5C71"/>
    <w:pPr>
      <w:widowControl w:val="0"/>
      <w:autoSpaceDE w:val="0"/>
      <w:autoSpaceDN w:val="0"/>
      <w:adjustRightInd w:val="0"/>
      <w:spacing w:line="326" w:lineRule="exact"/>
      <w:ind w:firstLine="456"/>
      <w:jc w:val="both"/>
    </w:pPr>
  </w:style>
  <w:style w:type="character" w:customStyle="1" w:styleId="FontStyle13">
    <w:name w:val="Font Style13"/>
    <w:rsid w:val="001B5C71"/>
    <w:rPr>
      <w:rFonts w:ascii="Times New Roman" w:hAnsi="Times New Roman" w:cs="Times New Roman"/>
      <w:sz w:val="26"/>
      <w:szCs w:val="26"/>
    </w:rPr>
  </w:style>
  <w:style w:type="paragraph" w:styleId="a3">
    <w:name w:val="footer"/>
    <w:basedOn w:val="a"/>
    <w:rsid w:val="002D019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2D0191"/>
  </w:style>
  <w:style w:type="paragraph" w:styleId="a5">
    <w:name w:val="header"/>
    <w:basedOn w:val="a"/>
    <w:rsid w:val="00980886"/>
    <w:pPr>
      <w:tabs>
        <w:tab w:val="center" w:pos="4677"/>
        <w:tab w:val="right" w:pos="9355"/>
      </w:tabs>
    </w:pPr>
  </w:style>
  <w:style w:type="character" w:customStyle="1" w:styleId="10">
    <w:name w:val="Основной текст Знак1"/>
    <w:link w:val="a6"/>
    <w:uiPriority w:val="99"/>
    <w:rsid w:val="00356AED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2">
    <w:name w:val="Основной текст (2)_"/>
    <w:link w:val="21"/>
    <w:uiPriority w:val="99"/>
    <w:rsid w:val="00356AED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styleId="a6">
    <w:name w:val="Body Text"/>
    <w:basedOn w:val="a"/>
    <w:link w:val="10"/>
    <w:uiPriority w:val="99"/>
    <w:rsid w:val="00356AED"/>
    <w:pPr>
      <w:widowControl w:val="0"/>
      <w:shd w:val="clear" w:color="auto" w:fill="FFFFFF"/>
      <w:spacing w:after="240" w:line="264" w:lineRule="exact"/>
    </w:pPr>
    <w:rPr>
      <w:rFonts w:ascii="Calibri" w:hAnsi="Calibri"/>
      <w:sz w:val="21"/>
      <w:szCs w:val="21"/>
    </w:rPr>
  </w:style>
  <w:style w:type="character" w:customStyle="1" w:styleId="a7">
    <w:name w:val="Основной текст Знак"/>
    <w:rsid w:val="00356AED"/>
    <w:rPr>
      <w:sz w:val="24"/>
      <w:szCs w:val="24"/>
    </w:rPr>
  </w:style>
  <w:style w:type="paragraph" w:customStyle="1" w:styleId="21">
    <w:name w:val="Основной текст (2)1"/>
    <w:basedOn w:val="a"/>
    <w:link w:val="2"/>
    <w:uiPriority w:val="99"/>
    <w:rsid w:val="00356AED"/>
    <w:pPr>
      <w:widowControl w:val="0"/>
      <w:shd w:val="clear" w:color="auto" w:fill="FFFFFF"/>
      <w:spacing w:before="240" w:line="264" w:lineRule="exact"/>
    </w:pPr>
    <w:rPr>
      <w:rFonts w:ascii="Calibri" w:hAnsi="Calibri"/>
      <w:b/>
      <w:bCs/>
      <w:sz w:val="21"/>
      <w:szCs w:val="21"/>
    </w:rPr>
  </w:style>
  <w:style w:type="paragraph" w:styleId="a8">
    <w:name w:val="List Paragraph"/>
    <w:basedOn w:val="a"/>
    <w:uiPriority w:val="34"/>
    <w:qFormat/>
    <w:rsid w:val="00356AE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alloon Text"/>
    <w:basedOn w:val="a"/>
    <w:link w:val="aa"/>
    <w:rsid w:val="00104D23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104D23"/>
    <w:rPr>
      <w:rFonts w:ascii="Tahoma" w:hAnsi="Tahoma" w:cs="Tahoma"/>
      <w:sz w:val="16"/>
      <w:szCs w:val="16"/>
    </w:rPr>
  </w:style>
  <w:style w:type="paragraph" w:styleId="ab">
    <w:name w:val="Title"/>
    <w:basedOn w:val="a"/>
    <w:link w:val="ac"/>
    <w:qFormat/>
    <w:rsid w:val="007460CA"/>
    <w:pPr>
      <w:jc w:val="center"/>
    </w:pPr>
  </w:style>
  <w:style w:type="character" w:customStyle="1" w:styleId="ac">
    <w:name w:val="Название Знак"/>
    <w:link w:val="ab"/>
    <w:rsid w:val="007460CA"/>
    <w:rPr>
      <w:sz w:val="24"/>
      <w:szCs w:val="24"/>
    </w:rPr>
  </w:style>
  <w:style w:type="paragraph" w:styleId="ad">
    <w:name w:val="Body Text Indent"/>
    <w:basedOn w:val="a"/>
    <w:link w:val="ae"/>
    <w:rsid w:val="00665310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665310"/>
    <w:rPr>
      <w:sz w:val="24"/>
      <w:szCs w:val="24"/>
    </w:rPr>
  </w:style>
  <w:style w:type="paragraph" w:customStyle="1" w:styleId="ConsPlusTitle">
    <w:name w:val="ConsPlusTitle"/>
    <w:rsid w:val="00726C6A"/>
    <w:pPr>
      <w:widowControl w:val="0"/>
      <w:autoSpaceDE w:val="0"/>
      <w:autoSpaceDN w:val="0"/>
    </w:pPr>
    <w:rPr>
      <w:b/>
      <w:sz w:val="24"/>
    </w:rPr>
  </w:style>
  <w:style w:type="paragraph" w:customStyle="1" w:styleId="ConsPlusNormal">
    <w:name w:val="ConsPlusNormal"/>
    <w:rsid w:val="00042A8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9">
    <w:name w:val="Style9"/>
    <w:basedOn w:val="a"/>
    <w:rsid w:val="000F0927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0F0927"/>
    <w:rPr>
      <w:rFonts w:ascii="Times New Roman" w:hAnsi="Times New Roman" w:cs="Times New Roman" w:hint="default"/>
      <w:b/>
      <w:bCs w:val="0"/>
      <w:sz w:val="24"/>
    </w:rPr>
  </w:style>
  <w:style w:type="paragraph" w:customStyle="1" w:styleId="ConsNonformat">
    <w:name w:val="ConsNonformat"/>
    <w:uiPriority w:val="99"/>
    <w:rsid w:val="000F092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627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14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405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323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487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598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882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285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213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13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873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363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350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253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117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837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321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716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848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344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544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8008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770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148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138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324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0738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538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240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720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240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287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5977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0290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668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700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734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136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5947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893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061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174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1338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232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803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30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654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951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222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79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838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1813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785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728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335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293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083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2066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815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094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FCB41E74636AC05DCCCCAE8E60946F9C2F0C7597AF8160138D74E17EA06A9F593A471A98BE20F96E0FD7C7CE3x4uE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B2FC95B841D447EC8CA11B82577072DA94372267CA5DA8A99C45802D3741715B45341D29ECC4374EF3344CD2v407J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5;&#1083;&#1077;&#1085;&#1072;\Desktop\&#1057;&#1044;%20&#1085;&#1086;&#1074;&#1099;&#1081;%20&#1089;&#1086;&#1079;&#1099;&#1074;\&#1080;&#1079;&#1084;%20&#1074;%20&#1087;&#1086;&#1083;&#1086;&#1078;&#1077;&#1085;&#1080;&#1077;%20&#1086;%20&#1082;&#1086;&#1084;&#1080;&#1089;&#1089;&#1080;%20(&#1087;&#1088;&#1086;&#1090;&#1080;&#1074;%20&#1082;&#1086;&#1088;&#1088;&#1091;&#1087;&#1094;)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737E7D-93A4-494D-B032-118D35A83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изм в положение о комисси (против коррупц)</Template>
  <TotalTime>4</TotalTime>
  <Pages>4</Pages>
  <Words>1123</Words>
  <Characters>6404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Совета депутатов __________________муниципального района Ленинградской области от ___________ N ___ "Об утверждении Положения о самообложении граждан на территории _______________муниципального района"</vt:lpstr>
    </vt:vector>
  </TitlesOfParts>
  <Company>*</Company>
  <LinksUpToDate>false</LinksUpToDate>
  <CharactersWithSpaces>7512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Совета депутатов __________________муниципального района Ленинградской области от ___________ N ___ "Об утверждении Положения о самообложении граждан на территории _______________муниципального района"</dc:title>
  <dc:creator>Елена</dc:creator>
  <cp:lastModifiedBy>Юлия</cp:lastModifiedBy>
  <cp:revision>5</cp:revision>
  <cp:lastPrinted>2022-04-07T06:37:00Z</cp:lastPrinted>
  <dcterms:created xsi:type="dcterms:W3CDTF">2022-08-19T08:04:00Z</dcterms:created>
  <dcterms:modified xsi:type="dcterms:W3CDTF">2022-08-27T07:57:00Z</dcterms:modified>
</cp:coreProperties>
</file>